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SX9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4435E3">
                    <w:rPr>
                      <w:rFonts w:ascii="CKGinis" w:hAnsi="CKGinis"/>
                      <w:bCs/>
                      <w:sz w:val="72"/>
                    </w:rPr>
                    <w:t>MVCRX059SX9J</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SX9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4435E3">
                    <w:rPr>
                      <w:rFonts w:ascii="Arial" w:hAnsi="Arial"/>
                      <w:bCs/>
                      <w:sz w:val="20"/>
                      <w:szCs w:val="20"/>
                    </w:rPr>
                    <w:t>MVCRX059SX9J</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446CA7" w:rsidRPr="006B57D6" w:rsidRDefault="00446CA7" w:rsidP="00446CA7">
      <w:pPr>
        <w:spacing w:line="360" w:lineRule="auto"/>
        <w:jc w:val="center"/>
        <w:rPr>
          <w:rFonts w:ascii="Arial" w:hAnsi="Arial" w:cs="Arial"/>
          <w:b/>
        </w:rPr>
      </w:pPr>
      <w:r w:rsidRPr="006B57D6">
        <w:rPr>
          <w:rFonts w:ascii="Arial" w:hAnsi="Arial" w:cs="Arial"/>
          <w:b/>
        </w:rPr>
        <w:t xml:space="preserve">OZNÁMENÍ O VYHLÁŠENÍ VÝBĚROVÉHO ŘÍZENÍ </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na služební místo </w:t>
      </w:r>
      <w:r w:rsidRPr="00F16F85">
        <w:rPr>
          <w:rFonts w:ascii="Arial" w:hAnsi="Arial" w:cs="Arial"/>
          <w:b/>
        </w:rPr>
        <w:t>ministerského rady</w:t>
      </w:r>
    </w:p>
    <w:p w:rsidR="00446CA7" w:rsidRPr="006B57D6" w:rsidRDefault="00446CA7" w:rsidP="00446CA7">
      <w:pPr>
        <w:spacing w:line="360" w:lineRule="auto"/>
        <w:jc w:val="center"/>
        <w:rPr>
          <w:rFonts w:ascii="Arial" w:hAnsi="Arial" w:cs="Arial"/>
          <w:b/>
        </w:rPr>
      </w:pPr>
      <w:r w:rsidRPr="006B57D6">
        <w:rPr>
          <w:rFonts w:ascii="Arial" w:hAnsi="Arial" w:cs="Arial"/>
          <w:b/>
        </w:rPr>
        <w:t xml:space="preserve">v oddělení </w:t>
      </w:r>
      <w:r w:rsidRPr="00F16F85">
        <w:rPr>
          <w:rFonts w:ascii="Arial" w:eastAsia="Calibri" w:hAnsi="Arial" w:cs="Arial"/>
          <w:b/>
        </w:rPr>
        <w:t>koordinace veřejné správy a mezinárodních vztahů</w:t>
      </w:r>
      <w:r w:rsidRPr="006B57D6">
        <w:rPr>
          <w:rFonts w:ascii="Arial" w:hAnsi="Arial" w:cs="Arial"/>
          <w:b/>
        </w:rPr>
        <w:t>;</w:t>
      </w:r>
    </w:p>
    <w:p w:rsidR="00446CA7" w:rsidRPr="00F16F85" w:rsidRDefault="00446CA7" w:rsidP="00446CA7">
      <w:pPr>
        <w:spacing w:line="360" w:lineRule="auto"/>
        <w:jc w:val="center"/>
        <w:rPr>
          <w:rFonts w:ascii="Arial" w:eastAsia="Calibri" w:hAnsi="Arial" w:cs="Arial"/>
          <w:b/>
        </w:rPr>
      </w:pPr>
      <w:r w:rsidRPr="006B57D6">
        <w:rPr>
          <w:rFonts w:ascii="Arial" w:hAnsi="Arial" w:cs="Arial"/>
          <w:b/>
        </w:rPr>
        <w:t xml:space="preserve">toto služební místo je zařazeno v odboru </w:t>
      </w:r>
      <w:r w:rsidRPr="00F16F85">
        <w:rPr>
          <w:rFonts w:ascii="Arial" w:eastAsia="Calibri" w:hAnsi="Arial" w:cs="Arial"/>
          <w:b/>
        </w:rPr>
        <w:t>strategického rozvoje a koordinace veřejné správy</w:t>
      </w:r>
    </w:p>
    <w:p w:rsidR="00446CA7" w:rsidRPr="006B57D6" w:rsidRDefault="00446CA7" w:rsidP="00446CA7">
      <w:pPr>
        <w:spacing w:line="360" w:lineRule="auto"/>
        <w:jc w:val="center"/>
        <w:rPr>
          <w:rFonts w:ascii="Arial" w:hAnsi="Arial" w:cs="Arial"/>
          <w:b/>
        </w:rPr>
      </w:pPr>
    </w:p>
    <w:p w:rsidR="00446CA7" w:rsidRDefault="00446CA7" w:rsidP="00446CA7">
      <w:pPr>
        <w:spacing w:line="360" w:lineRule="auto"/>
        <w:ind w:left="5664"/>
        <w:rPr>
          <w:rFonts w:ascii="Arial" w:hAnsi="Arial" w:cs="Arial"/>
        </w:rPr>
      </w:pPr>
      <w:r w:rsidRPr="006B57D6">
        <w:rPr>
          <w:rFonts w:ascii="Arial" w:hAnsi="Arial" w:cs="Arial"/>
        </w:rPr>
        <w:t xml:space="preserve">Č.j.: </w:t>
      </w:r>
      <w:bookmarkStart w:id="2" w:name="_GoBack"/>
      <w:r w:rsidRPr="00446CA7">
        <w:rPr>
          <w:rFonts w:ascii="Arial" w:hAnsi="Arial" w:cs="Arial"/>
        </w:rPr>
        <w:t>MV-158761-3/SP-2020</w:t>
      </w:r>
      <w:bookmarkEnd w:id="2"/>
    </w:p>
    <w:p w:rsidR="00446CA7" w:rsidRPr="006B57D6" w:rsidRDefault="00446CA7" w:rsidP="00446CA7">
      <w:pPr>
        <w:spacing w:line="360" w:lineRule="auto"/>
        <w:ind w:left="5664"/>
        <w:rPr>
          <w:rFonts w:ascii="Arial" w:hAnsi="Arial" w:cs="Arial"/>
        </w:rPr>
      </w:pPr>
      <w:r w:rsidRPr="006B57D6">
        <w:rPr>
          <w:rFonts w:ascii="Arial" w:hAnsi="Arial" w:cs="Arial"/>
        </w:rPr>
        <w:t xml:space="preserve">Praha </w:t>
      </w:r>
      <w:r>
        <w:rPr>
          <w:rFonts w:ascii="Arial" w:hAnsi="Arial" w:cs="Arial"/>
        </w:rPr>
        <w:t>15. října 2020</w:t>
      </w:r>
    </w:p>
    <w:p w:rsidR="00446CA7" w:rsidRPr="006B57D6" w:rsidRDefault="00446CA7" w:rsidP="00446CA7">
      <w:pPr>
        <w:spacing w:line="360" w:lineRule="auto"/>
        <w:rPr>
          <w:rFonts w:ascii="Arial" w:hAnsi="Arial" w:cs="Arial"/>
        </w:rPr>
      </w:pPr>
    </w:p>
    <w:p w:rsidR="00446CA7" w:rsidRPr="00446CA7" w:rsidRDefault="00446CA7" w:rsidP="00446CA7">
      <w:pPr>
        <w:spacing w:after="240" w:line="360" w:lineRule="auto"/>
        <w:jc w:val="both"/>
        <w:rPr>
          <w:rFonts w:ascii="Arial" w:hAnsi="Arial" w:cs="Arial"/>
        </w:rPr>
      </w:pPr>
      <w:r w:rsidRPr="00446CA7">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446CA7">
        <w:rPr>
          <w:rFonts w:ascii="Arial" w:hAnsi="Arial" w:cs="Arial"/>
          <w:b/>
        </w:rPr>
        <w:t>ministerského rady v oddělení koordinace veřejné správy a mezinárodních vztahů, odboru strategického rozvoje a koordinace veřejné správy ID 30363799,</w:t>
      </w:r>
      <w:r w:rsidRPr="00446CA7">
        <w:rPr>
          <w:rFonts w:ascii="Arial" w:hAnsi="Arial" w:cs="Arial"/>
        </w:rPr>
        <w:t xml:space="preserve"> v oboru služby: </w:t>
      </w:r>
    </w:p>
    <w:p w:rsidR="00446CA7" w:rsidRPr="00446CA7" w:rsidRDefault="00446CA7" w:rsidP="00446CA7">
      <w:pPr>
        <w:autoSpaceDE w:val="0"/>
        <w:autoSpaceDN w:val="0"/>
        <w:adjustRightInd w:val="0"/>
        <w:rPr>
          <w:rFonts w:ascii="Arial" w:hAnsi="Arial" w:cs="Arial"/>
          <w:i/>
        </w:rPr>
      </w:pPr>
      <w:r w:rsidRPr="00446CA7">
        <w:rPr>
          <w:rFonts w:ascii="Arial" w:hAnsi="Arial" w:cs="Arial"/>
          <w:i/>
        </w:rPr>
        <w:t>38. Společné evropské politiky podpory a pomoci a evropské, strukturální, investiční a obdobné fondy</w:t>
      </w:r>
    </w:p>
    <w:p w:rsidR="00446CA7" w:rsidRPr="006B57D6" w:rsidRDefault="00446CA7" w:rsidP="00446CA7">
      <w:pPr>
        <w:spacing w:after="240" w:line="360" w:lineRule="auto"/>
        <w:jc w:val="both"/>
        <w:rPr>
          <w:rFonts w:ascii="Arial" w:hAnsi="Arial" w:cs="Arial"/>
          <w:b/>
        </w:rPr>
      </w:pPr>
      <w:r w:rsidRPr="00446CA7">
        <w:rPr>
          <w:rFonts w:ascii="Arial" w:hAnsi="Arial" w:cs="Arial"/>
        </w:rPr>
        <w:t xml:space="preserve">Místem výkonu služby je </w:t>
      </w:r>
      <w:r w:rsidRPr="00446CA7">
        <w:rPr>
          <w:rFonts w:ascii="Arial" w:hAnsi="Arial" w:cs="Arial"/>
          <w:b/>
        </w:rPr>
        <w:t>Praha.</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Služba na </w:t>
      </w:r>
      <w:r w:rsidRPr="00446CA7">
        <w:rPr>
          <w:rFonts w:ascii="Arial" w:hAnsi="Arial" w:cs="Arial"/>
        </w:rPr>
        <w:t xml:space="preserve">tomto služebním místě bude vykonávána ve služebním poměru na dobu </w:t>
      </w:r>
      <w:r w:rsidRPr="00446CA7">
        <w:rPr>
          <w:rFonts w:ascii="Arial" w:hAnsi="Arial" w:cs="Arial"/>
          <w:b/>
          <w:color w:val="000000" w:themeColor="text1"/>
        </w:rPr>
        <w:t>určitou,</w:t>
      </w:r>
      <w:r w:rsidRPr="00446CA7">
        <w:rPr>
          <w:rFonts w:ascii="Arial" w:hAnsi="Arial" w:cs="Arial"/>
          <w:b/>
          <w:color w:val="000000" w:themeColor="text1"/>
        </w:rPr>
        <w:t xml:space="preserve"> </w:t>
      </w:r>
      <w:r w:rsidRPr="00446CA7">
        <w:rPr>
          <w:rFonts w:ascii="Arial" w:hAnsi="Arial" w:cs="Arial"/>
          <w:b/>
          <w:color w:val="000000" w:themeColor="text1"/>
        </w:rPr>
        <w:t xml:space="preserve">a to do 30. 6. 2023 </w:t>
      </w:r>
      <w:r w:rsidRPr="00446CA7">
        <w:rPr>
          <w:rFonts w:ascii="Arial" w:hAnsi="Arial" w:cs="Arial"/>
          <w:color w:val="000000" w:themeColor="text1"/>
        </w:rPr>
        <w:t>dle platné</w:t>
      </w:r>
      <w:r w:rsidRPr="006B57D6">
        <w:rPr>
          <w:rFonts w:ascii="Arial" w:hAnsi="Arial" w:cs="Arial"/>
          <w:color w:val="000000" w:themeColor="text1"/>
        </w:rPr>
        <w:t xml:space="preserve"> systemizace služebních a pracovních míst.</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prosinec 2020.</w:t>
      </w:r>
    </w:p>
    <w:p w:rsidR="00446CA7" w:rsidRPr="006B57D6" w:rsidRDefault="00446CA7" w:rsidP="00446CA7">
      <w:pPr>
        <w:spacing w:after="240" w:line="360" w:lineRule="auto"/>
        <w:jc w:val="both"/>
        <w:rPr>
          <w:rFonts w:ascii="Arial" w:hAnsi="Arial" w:cs="Arial"/>
          <w:b/>
        </w:rPr>
      </w:pPr>
      <w:r w:rsidRPr="006B57D6">
        <w:rPr>
          <w:rFonts w:ascii="Arial" w:hAnsi="Arial" w:cs="Arial"/>
        </w:rPr>
        <w:t xml:space="preserve">Služební místo je zařazeno podle </w:t>
      </w:r>
      <w:r w:rsidRPr="00446CA7">
        <w:rPr>
          <w:rFonts w:ascii="Arial" w:hAnsi="Arial" w:cs="Arial"/>
        </w:rPr>
        <w:t xml:space="preserve">přílohy č. 1 k zákonu do </w:t>
      </w:r>
      <w:r w:rsidRPr="00446CA7">
        <w:rPr>
          <w:rFonts w:ascii="Arial" w:hAnsi="Arial" w:cs="Arial"/>
          <w:b/>
        </w:rPr>
        <w:t>13. platové třídy.</w:t>
      </w:r>
    </w:p>
    <w:p w:rsidR="00446CA7" w:rsidRDefault="00446CA7" w:rsidP="00446CA7">
      <w:pPr>
        <w:spacing w:after="240" w:line="360" w:lineRule="auto"/>
        <w:jc w:val="both"/>
        <w:rPr>
          <w:rFonts w:ascii="Arial" w:hAnsi="Arial" w:cs="Arial"/>
        </w:rPr>
      </w:pPr>
      <w:r w:rsidRPr="006B57D6">
        <w:rPr>
          <w:rFonts w:ascii="Arial" w:hAnsi="Arial" w:cs="Arial"/>
        </w:rPr>
        <w:t xml:space="preserve">Na služebním místě jsou vykonávány zejména následující </w:t>
      </w:r>
      <w:r w:rsidRPr="00446CA7">
        <w:rPr>
          <w:rFonts w:ascii="Arial" w:hAnsi="Arial" w:cs="Arial"/>
        </w:rPr>
        <w:t xml:space="preserve">činnosti: působení v projektovém týmu na pozici Projektový a finanční manažer. Projektová činnost, která obsahuje: reporting o stavu projektu, příprava zpráv o realizaci, zpracování žádostí o platbu, organizační a finanční řízení projektů rozvoje veřejné správy, řízení projektu v čase, rozsahu a kvalitě, tak aby byly naplněny cíle projektu, příprava projektových </w:t>
      </w:r>
      <w:r w:rsidRPr="00446CA7">
        <w:rPr>
          <w:rFonts w:ascii="Arial" w:hAnsi="Arial" w:cs="Arial"/>
        </w:rPr>
        <w:lastRenderedPageBreak/>
        <w:t>záměrů. Dále tvorba podkladů pro vedení resortu, komunikace se zainteresovanými odbory, ministerstvy či jinými orgány (osobní i písemná komunikace), zpracování zápisu z jednání, zpracování návrhu na identifikovaný změnový požadavek, zabezpečení součinnosti a informovanosti v rámci projektu, řízení rizik, změn, kvality projektu, řešení a eskalace projektů, zpracování akceptačního a předávacího protokolu, zpracování závěrečné zprávy o realizaci projektu, pravidelné informovaní ředitele projektu o situaci v projektu, poskytování součinnosti při kontrolách projektu kontrolními orgány. Dále participace na koordinačních schůzkách a na akcích pořádaných odborem. Výborná znalost MS OFFICE, velmi dobrá uživatelská znalost práce na PC a standardní znalost ASPI je výhodou. Zkušenosti s projektovým řízením a zkušenosti ve veřejné správě výhodou. Místo je vhodné i pro OZZ/OZP.</w:t>
      </w:r>
      <w:r w:rsidRPr="006B57D6">
        <w:rPr>
          <w:rFonts w:ascii="Arial" w:hAnsi="Arial" w:cs="Arial"/>
        </w:rPr>
        <w:t xml:space="preserve"> </w:t>
      </w:r>
    </w:p>
    <w:p w:rsidR="00446CA7" w:rsidRPr="006B57D6" w:rsidRDefault="00446CA7" w:rsidP="00446CA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Pr>
          <w:rFonts w:ascii="Arial" w:hAnsi="Arial" w:cs="Arial"/>
          <w:b/>
        </w:rPr>
        <w:t>26. října 2020</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446CA7" w:rsidRPr="006B57D6" w:rsidRDefault="00446CA7" w:rsidP="00446CA7">
      <w:pPr>
        <w:spacing w:line="360" w:lineRule="auto"/>
        <w:jc w:val="both"/>
        <w:rPr>
          <w:rFonts w:ascii="Arial" w:hAnsi="Arial" w:cs="Arial"/>
          <w:b/>
        </w:rPr>
      </w:pPr>
      <w:r w:rsidRPr="006B57D6">
        <w:rPr>
          <w:rFonts w:ascii="Arial" w:hAnsi="Arial" w:cs="Arial"/>
        </w:rPr>
        <w:t xml:space="preserve">Obálka, resp. datová zpráva, obsahující </w:t>
      </w:r>
      <w:r w:rsidRPr="00446CA7">
        <w:rPr>
          <w:rFonts w:ascii="Arial" w:hAnsi="Arial" w:cs="Arial"/>
        </w:rPr>
        <w:t xml:space="preserve">žádost včetně požadovaných listin (příloh) musí být označena slovy: </w:t>
      </w:r>
      <w:r w:rsidRPr="00446CA7">
        <w:rPr>
          <w:rFonts w:ascii="Arial" w:hAnsi="Arial" w:cs="Arial"/>
          <w:b/>
        </w:rPr>
        <w:t>„Neotevírat“ a slovy „Výběrové řízení na služební místo ministerského rady v oddělení koordinace veřejné správy a mezinárodních vztahů, odboru strategického rozvoje a koordinace veřejné správy ID 30363799, č. j.: MV-1</w:t>
      </w:r>
      <w:r w:rsidRPr="00446CA7">
        <w:rPr>
          <w:rFonts w:ascii="Arial" w:hAnsi="Arial" w:cs="Arial"/>
          <w:b/>
        </w:rPr>
        <w:t>58761-3</w:t>
      </w:r>
      <w:r w:rsidRPr="00446CA7">
        <w:rPr>
          <w:rFonts w:ascii="Arial" w:hAnsi="Arial" w:cs="Arial"/>
          <w:b/>
        </w:rPr>
        <w:t>/SP-2020“.</w:t>
      </w:r>
    </w:p>
    <w:p w:rsidR="00446CA7" w:rsidRPr="006B57D6" w:rsidRDefault="00446CA7" w:rsidP="00446CA7">
      <w:pPr>
        <w:spacing w:line="360" w:lineRule="auto"/>
        <w:jc w:val="both"/>
        <w:rPr>
          <w:rFonts w:ascii="Arial" w:hAnsi="Arial" w:cs="Arial"/>
          <w:b/>
        </w:rPr>
      </w:pPr>
    </w:p>
    <w:p w:rsidR="00446CA7" w:rsidRPr="006B57D6" w:rsidRDefault="00446CA7" w:rsidP="00446CA7">
      <w:pPr>
        <w:spacing w:after="120" w:line="360" w:lineRule="auto"/>
        <w:jc w:val="both"/>
        <w:rPr>
          <w:rFonts w:ascii="Arial" w:hAnsi="Arial" w:cs="Arial"/>
          <w:b/>
        </w:rPr>
      </w:pPr>
      <w:r w:rsidRPr="006B57D6">
        <w:rPr>
          <w:rFonts w:ascii="Arial" w:hAnsi="Arial" w:cs="Arial"/>
          <w:b/>
        </w:rPr>
        <w:lastRenderedPageBreak/>
        <w:t>Výběrového řízení na výše uvedené služební místo se v souladu se zákonem může zúčastnit žadatel/ka, který/á:</w:t>
      </w:r>
    </w:p>
    <w:p w:rsidR="00446CA7" w:rsidRPr="00446CA7" w:rsidRDefault="00446CA7" w:rsidP="00446CA7">
      <w:pPr>
        <w:pStyle w:val="Odstavecseseznamem"/>
        <w:numPr>
          <w:ilvl w:val="0"/>
          <w:numId w:val="3"/>
        </w:numPr>
        <w:spacing w:after="0" w:line="360" w:lineRule="auto"/>
        <w:jc w:val="both"/>
        <w:rPr>
          <w:rFonts w:ascii="Arial" w:hAnsi="Arial" w:cs="Arial"/>
          <w:sz w:val="24"/>
          <w:szCs w:val="24"/>
        </w:rPr>
      </w:pPr>
      <w:r w:rsidRPr="00446CA7">
        <w:rPr>
          <w:rFonts w:ascii="Arial" w:hAnsi="Arial" w:cs="Arial"/>
          <w:sz w:val="24"/>
          <w:szCs w:val="24"/>
        </w:rPr>
        <w:t>splňuje základní předpoklady stanovené zákonem, tj.:</w:t>
      </w:r>
    </w:p>
    <w:p w:rsidR="00446CA7" w:rsidRPr="006B57D6"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w:t>
      </w:r>
      <w:r w:rsidRPr="006B57D6">
        <w:rPr>
          <w:rFonts w:ascii="Arial" w:hAnsi="Arial" w:cs="Arial"/>
          <w:color w:val="000000" w:themeColor="text1"/>
        </w:rPr>
        <w:t xml:space="preserve"> [§ 25 odst. 1 písm. a) zákona];</w:t>
      </w:r>
    </w:p>
    <w:p w:rsidR="00446CA7" w:rsidRPr="006B57D6" w:rsidRDefault="00446CA7" w:rsidP="00446CA7">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446CA7" w:rsidRPr="00446CA7" w:rsidRDefault="00446CA7" w:rsidP="00446CA7">
      <w:pPr>
        <w:spacing w:line="360" w:lineRule="auto"/>
        <w:ind w:left="567"/>
        <w:jc w:val="both"/>
        <w:rPr>
          <w:rFonts w:ascii="Arial" w:hAnsi="Arial" w:cs="Arial"/>
          <w:color w:val="000000" w:themeColor="text1"/>
        </w:rPr>
      </w:pPr>
      <w:r w:rsidRPr="006B57D6">
        <w:rPr>
          <w:rFonts w:ascii="Arial" w:hAnsi="Arial" w:cs="Arial"/>
          <w:color w:val="000000" w:themeColor="text1"/>
        </w:rPr>
        <w:t xml:space="preserve">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w:t>
      </w:r>
      <w:r w:rsidRPr="00446CA7">
        <w:rPr>
          <w:rFonts w:ascii="Arial" w:hAnsi="Arial" w:cs="Arial"/>
          <w:color w:val="000000" w:themeColor="text1"/>
        </w:rPr>
        <w:t>tohoto předpokladu se dokládá příslušnou listinou.</w:t>
      </w:r>
    </w:p>
    <w:p w:rsidR="00446CA7" w:rsidRPr="00446CA7" w:rsidRDefault="00446CA7" w:rsidP="00446CA7">
      <w:pPr>
        <w:numPr>
          <w:ilvl w:val="0"/>
          <w:numId w:val="1"/>
        </w:numPr>
        <w:spacing w:after="120" w:line="360" w:lineRule="auto"/>
        <w:ind w:left="568" w:hanging="284"/>
        <w:jc w:val="both"/>
        <w:rPr>
          <w:rFonts w:ascii="Arial" w:hAnsi="Arial" w:cs="Arial"/>
        </w:rPr>
      </w:pPr>
      <w:r w:rsidRPr="00446CA7">
        <w:rPr>
          <w:rFonts w:ascii="Arial" w:hAnsi="Arial" w:cs="Arial"/>
        </w:rPr>
        <w:t>dosáhl/a věku 18 let [§ 25 odst. 1 písm. b) zákona];</w:t>
      </w:r>
    </w:p>
    <w:p w:rsidR="00446CA7" w:rsidRPr="00446CA7"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 xml:space="preserve">je plně svéprávný/á [§ 25 odst. 1 písm. c) zákona]; </w:t>
      </w:r>
    </w:p>
    <w:p w:rsidR="00446CA7" w:rsidRPr="00446CA7" w:rsidRDefault="00446CA7" w:rsidP="00446CA7">
      <w:pPr>
        <w:spacing w:after="120" w:line="360" w:lineRule="auto"/>
        <w:ind w:left="567"/>
        <w:jc w:val="both"/>
        <w:rPr>
          <w:rFonts w:ascii="Arial" w:hAnsi="Arial" w:cs="Arial"/>
        </w:rPr>
      </w:pPr>
      <w:r w:rsidRPr="00446CA7">
        <w:rPr>
          <w:rFonts w:ascii="Arial" w:hAnsi="Arial" w:cs="Arial"/>
        </w:rPr>
        <w:t>Splnění tohoto předpokladu se podle § 26 odst. 1 věta šestá zákona dokládá písemným čestným prohlášením</w:t>
      </w:r>
      <w:r w:rsidRPr="00446CA7">
        <w:rPr>
          <w:rStyle w:val="Znakapoznpodarou"/>
          <w:rFonts w:ascii="Arial" w:hAnsi="Arial" w:cs="Arial"/>
        </w:rPr>
        <w:footnoteReference w:id="3"/>
      </w:r>
      <w:r w:rsidRPr="00446CA7">
        <w:rPr>
          <w:rFonts w:ascii="Arial" w:hAnsi="Arial" w:cs="Arial"/>
        </w:rPr>
        <w:t>;</w:t>
      </w:r>
    </w:p>
    <w:p w:rsidR="00446CA7" w:rsidRPr="006B57D6" w:rsidRDefault="00446CA7" w:rsidP="00446CA7">
      <w:pPr>
        <w:numPr>
          <w:ilvl w:val="0"/>
          <w:numId w:val="1"/>
        </w:numPr>
        <w:spacing w:line="360" w:lineRule="auto"/>
        <w:ind w:left="567" w:hanging="283"/>
        <w:jc w:val="both"/>
        <w:rPr>
          <w:rFonts w:ascii="Arial" w:hAnsi="Arial" w:cs="Arial"/>
        </w:rPr>
      </w:pPr>
      <w:r w:rsidRPr="00446CA7">
        <w:rPr>
          <w:rFonts w:ascii="Arial" w:hAnsi="Arial" w:cs="Arial"/>
        </w:rPr>
        <w:t>je bezúhonný/á [§ 25 odst. 1 písm</w:t>
      </w:r>
      <w:r w:rsidRPr="006B57D6">
        <w:rPr>
          <w:rFonts w:ascii="Arial" w:hAnsi="Arial" w:cs="Arial"/>
        </w:rPr>
        <w:t>. d) zákona];</w:t>
      </w:r>
    </w:p>
    <w:p w:rsidR="00446CA7" w:rsidRPr="00446CA7" w:rsidRDefault="00446CA7" w:rsidP="00446CA7">
      <w:pPr>
        <w:spacing w:line="360" w:lineRule="auto"/>
        <w:ind w:left="567"/>
        <w:jc w:val="both"/>
        <w:rPr>
          <w:rFonts w:ascii="Arial" w:hAnsi="Arial" w:cs="Arial"/>
          <w:color w:val="000000" w:themeColor="text1"/>
        </w:rPr>
      </w:pPr>
      <w:r w:rsidRPr="006B57D6">
        <w:rPr>
          <w:rFonts w:ascii="Arial" w:hAnsi="Arial" w:cs="Arial"/>
        </w:rPr>
        <w:lastRenderedPageBreak/>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w:t>
      </w:r>
      <w:r w:rsidRPr="00446CA7">
        <w:rPr>
          <w:rFonts w:ascii="Arial" w:hAnsi="Arial" w:cs="Arial"/>
          <w:color w:val="000000" w:themeColor="text1"/>
        </w:rPr>
        <w:t xml:space="preserve">služební orgán vyžádá na základě poskytnutých údajů přímo od Rejstříku trestů. </w:t>
      </w:r>
    </w:p>
    <w:p w:rsidR="00446CA7" w:rsidRPr="00446CA7" w:rsidRDefault="00446CA7" w:rsidP="00446CA7">
      <w:pPr>
        <w:numPr>
          <w:ilvl w:val="0"/>
          <w:numId w:val="1"/>
        </w:numPr>
        <w:spacing w:after="120" w:line="360" w:lineRule="auto"/>
        <w:ind w:left="568" w:hanging="284"/>
        <w:jc w:val="both"/>
        <w:rPr>
          <w:rFonts w:ascii="Arial" w:hAnsi="Arial" w:cs="Arial"/>
          <w:color w:val="000000" w:themeColor="text1"/>
        </w:rPr>
      </w:pPr>
      <w:r w:rsidRPr="00446CA7">
        <w:rPr>
          <w:rFonts w:ascii="Arial" w:hAnsi="Arial" w:cs="Arial"/>
          <w:color w:val="000000" w:themeColor="text1"/>
        </w:rPr>
        <w:t>dosáhl/a vzdělání stanoveného zákonem pro toto služební místo [§ 25 odst. 1 písm. e) zákona], tj. vysokoškolské vzdělání v magisterském studijním programu</w:t>
      </w:r>
      <w:r>
        <w:rPr>
          <w:rFonts w:ascii="Arial" w:hAnsi="Arial" w:cs="Arial"/>
          <w:color w:val="000000" w:themeColor="text1"/>
        </w:rPr>
        <w:t>;</w:t>
      </w:r>
    </w:p>
    <w:p w:rsidR="00446CA7" w:rsidRPr="006B57D6" w:rsidRDefault="00446CA7" w:rsidP="00446CA7">
      <w:pPr>
        <w:spacing w:after="120" w:line="360" w:lineRule="auto"/>
        <w:ind w:left="567"/>
        <w:jc w:val="both"/>
        <w:rPr>
          <w:rFonts w:ascii="Arial" w:hAnsi="Arial" w:cs="Arial"/>
        </w:rPr>
      </w:pPr>
      <w:r w:rsidRPr="006B57D6">
        <w:rPr>
          <w:rFonts w:ascii="Arial" w:hAnsi="Arial" w:cs="Arial"/>
        </w:rPr>
        <w:t xml:space="preserve">Splnění tohoto předpokladu se podle § 26 odst. 1 věta první zákona dokládá </w:t>
      </w:r>
      <w:r w:rsidRPr="006B57D6">
        <w:rPr>
          <w:rFonts w:ascii="Arial" w:hAnsi="Arial" w:cs="Arial"/>
          <w:color w:val="000000" w:themeColor="text1"/>
        </w:rPr>
        <w:t>příslušnými listinami, tj. originálem nebo úředně ověřenou kopií dokladu o dosaženém vzdělání. Při </w:t>
      </w:r>
      <w:r w:rsidRPr="006B57D6">
        <w:rPr>
          <w:rFonts w:ascii="Arial" w:hAnsi="Arial" w:cs="Arial"/>
        </w:rPr>
        <w:t>podání žádosti lze podle § 26 odst. 2 zákona doložit pouze písemné čestné prohlášení o dosaženém vzdělání</w:t>
      </w:r>
      <w:r w:rsidRPr="006B57D6">
        <w:rPr>
          <w:rStyle w:val="Znakapoznpodarou"/>
          <w:rFonts w:ascii="Arial" w:hAnsi="Arial" w:cs="Arial"/>
        </w:rPr>
        <w:footnoteReference w:id="5"/>
      </w:r>
      <w:r w:rsidRPr="006B57D6">
        <w:rPr>
          <w:rFonts w:ascii="Arial" w:hAnsi="Arial" w:cs="Arial"/>
        </w:rPr>
        <w:t xml:space="preserve">; uvedenou listinu lze v takovém případě doložit následně, nejpozději před konáním pohovoru;  </w:t>
      </w:r>
    </w:p>
    <w:p w:rsidR="00446CA7" w:rsidRPr="00446CA7" w:rsidRDefault="00446CA7" w:rsidP="00446CA7">
      <w:pPr>
        <w:numPr>
          <w:ilvl w:val="0"/>
          <w:numId w:val="1"/>
        </w:numPr>
        <w:spacing w:line="360" w:lineRule="auto"/>
        <w:ind w:left="567" w:hanging="283"/>
        <w:jc w:val="both"/>
        <w:rPr>
          <w:rFonts w:ascii="Arial" w:hAnsi="Arial" w:cs="Arial"/>
        </w:rPr>
      </w:pPr>
      <w:r w:rsidRPr="006B57D6">
        <w:rPr>
          <w:rFonts w:ascii="Arial" w:hAnsi="Arial" w:cs="Arial"/>
        </w:rPr>
        <w:t xml:space="preserve">má </w:t>
      </w:r>
      <w:r w:rsidRPr="00446CA7">
        <w:rPr>
          <w:rFonts w:ascii="Arial" w:hAnsi="Arial" w:cs="Arial"/>
        </w:rPr>
        <w:t xml:space="preserve">potřebnou zdravotní způsobilost [§ 25 odst. 1 písm. f) zákona]; </w:t>
      </w:r>
    </w:p>
    <w:p w:rsidR="00446CA7" w:rsidRPr="00446CA7" w:rsidRDefault="00446CA7" w:rsidP="00446CA7">
      <w:pPr>
        <w:spacing w:after="240" w:line="360" w:lineRule="auto"/>
        <w:ind w:left="567"/>
        <w:jc w:val="both"/>
        <w:rPr>
          <w:rFonts w:ascii="Arial" w:hAnsi="Arial" w:cs="Arial"/>
        </w:rPr>
      </w:pPr>
      <w:r w:rsidRPr="00446CA7">
        <w:rPr>
          <w:rFonts w:ascii="Arial" w:hAnsi="Arial" w:cs="Arial"/>
        </w:rPr>
        <w:t>Splnění tohoto předpokladu se podle § 26 odst. 3 zákona dokládá písemným čestným prohlášením</w:t>
      </w:r>
      <w:r w:rsidRPr="00446CA7">
        <w:rPr>
          <w:rStyle w:val="Znakapoznpodarou"/>
          <w:rFonts w:ascii="Arial" w:hAnsi="Arial" w:cs="Arial"/>
        </w:rPr>
        <w:footnoteReference w:id="6"/>
      </w:r>
      <w:r w:rsidRPr="00446CA7">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446CA7" w:rsidRPr="006B57D6" w:rsidRDefault="00446CA7" w:rsidP="00446CA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446CA7" w:rsidRPr="006B57D6" w:rsidRDefault="00446CA7" w:rsidP="00446CA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446CA7" w:rsidRPr="00446CA7" w:rsidRDefault="00446CA7" w:rsidP="00446CA7">
      <w:pPr>
        <w:numPr>
          <w:ilvl w:val="0"/>
          <w:numId w:val="2"/>
        </w:numPr>
        <w:spacing w:line="360" w:lineRule="auto"/>
        <w:ind w:left="284" w:hanging="284"/>
        <w:contextualSpacing/>
        <w:jc w:val="both"/>
        <w:rPr>
          <w:color w:val="000000" w:themeColor="text1"/>
        </w:rPr>
      </w:pPr>
      <w:r w:rsidRPr="00446CA7">
        <w:rPr>
          <w:rFonts w:ascii="Arial" w:hAnsi="Arial" w:cs="Arial"/>
          <w:color w:val="000000" w:themeColor="text1"/>
        </w:rPr>
        <w:lastRenderedPageBreak/>
        <w:t>esej na téma "Projektové řízení ve státní správě - v čem spatřuji jeho přínosy a rizika“, v rozsahu maximálně dvou normostran</w:t>
      </w:r>
      <w:r w:rsidRPr="00446CA7">
        <w:rPr>
          <w:rStyle w:val="Znakapoznpodarou"/>
          <w:rFonts w:cs="Arial"/>
          <w:color w:val="000000" w:themeColor="text1"/>
        </w:rPr>
        <w:footnoteReference w:id="7"/>
      </w:r>
      <w:r w:rsidRPr="00446CA7">
        <w:rPr>
          <w:rFonts w:ascii="Arial" w:hAnsi="Arial" w:cs="Arial"/>
          <w:color w:val="000000" w:themeColor="text1"/>
        </w:rPr>
        <w:t>.</w:t>
      </w:r>
    </w:p>
    <w:p w:rsidR="00446CA7" w:rsidRPr="006B57D6" w:rsidRDefault="00446CA7" w:rsidP="00446CA7">
      <w:pPr>
        <w:spacing w:line="360" w:lineRule="auto"/>
        <w:contextualSpacing/>
        <w:jc w:val="both"/>
        <w:rPr>
          <w:rFonts w:ascii="Arial" w:hAnsi="Arial" w:cs="Arial"/>
          <w:b/>
          <w:color w:val="000000" w:themeColor="text1"/>
        </w:rPr>
      </w:pPr>
    </w:p>
    <w:p w:rsidR="00446CA7" w:rsidRPr="006B57D6" w:rsidRDefault="00446CA7" w:rsidP="00446CA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Odbor strategického rozvoje a koordinace veřejné správy</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Mgr. Jakub Jaňura</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+420 974 816 643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jakub.janura@mvcr.cz </w:t>
      </w:r>
    </w:p>
    <w:p w:rsidR="00446CA7" w:rsidRPr="006B57D6" w:rsidRDefault="00446CA7" w:rsidP="00446CA7">
      <w:pPr>
        <w:spacing w:line="360" w:lineRule="auto"/>
        <w:contextualSpacing/>
        <w:jc w:val="both"/>
        <w:rPr>
          <w:rFonts w:ascii="Arial" w:hAnsi="Arial" w:cs="Arial"/>
          <w:b/>
          <w:color w:val="000000" w:themeColor="text1"/>
        </w:rPr>
      </w:pPr>
    </w:p>
    <w:p w:rsidR="00446CA7" w:rsidRPr="006B57D6" w:rsidRDefault="00446CA7" w:rsidP="00446CA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personálním záležitostem Vám poskytne:</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446CA7" w:rsidRPr="006B57D6" w:rsidRDefault="00446CA7" w:rsidP="00446C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446CA7" w:rsidRPr="006B57D6" w:rsidRDefault="00446CA7" w:rsidP="00446CA7">
      <w:pPr>
        <w:spacing w:line="360" w:lineRule="auto"/>
        <w:contextualSpacing/>
        <w:jc w:val="both"/>
        <w:rPr>
          <w:rFonts w:ascii="Arial" w:hAnsi="Arial" w:cs="Arial"/>
          <w:color w:val="000000" w:themeColor="text1"/>
        </w:rPr>
      </w:pPr>
    </w:p>
    <w:p w:rsidR="00446CA7" w:rsidRPr="006B57D6" w:rsidRDefault="00446CA7" w:rsidP="00446CA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446CA7" w:rsidRPr="006B57D6" w:rsidRDefault="00446CA7" w:rsidP="00446CA7">
      <w:pPr>
        <w:rPr>
          <w:rFonts w:ascii="Arial" w:hAnsi="Arial" w:cs="Arial"/>
        </w:rPr>
      </w:pPr>
    </w:p>
    <w:p w:rsidR="00446CA7" w:rsidRDefault="00446CA7" w:rsidP="00446CA7">
      <w:pPr>
        <w:rPr>
          <w:rFonts w:ascii="Arial" w:hAnsi="Arial" w:cs="Arial"/>
        </w:rPr>
      </w:pPr>
    </w:p>
    <w:p w:rsidR="00446CA7" w:rsidRDefault="00446CA7" w:rsidP="00446CA7">
      <w:pPr>
        <w:rPr>
          <w:rFonts w:ascii="Arial" w:hAnsi="Arial" w:cs="Arial"/>
        </w:rPr>
      </w:pPr>
    </w:p>
    <w:p w:rsidR="00446CA7" w:rsidRDefault="00446CA7" w:rsidP="00446CA7">
      <w:pPr>
        <w:rPr>
          <w:rFonts w:ascii="Arial" w:hAnsi="Arial" w:cs="Arial"/>
        </w:rPr>
      </w:pPr>
    </w:p>
    <w:p w:rsidR="00446CA7"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rPr>
          <w:rFonts w:ascii="Arial" w:hAnsi="Arial" w:cs="Arial"/>
        </w:rPr>
      </w:pPr>
    </w:p>
    <w:p w:rsidR="00446CA7" w:rsidRPr="006B57D6" w:rsidRDefault="00446CA7" w:rsidP="00446CA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9D1276" w:rsidRPr="0079433D" w:rsidRDefault="00446CA7" w:rsidP="00446CA7">
      <w:pPr>
        <w:ind w:left="4956"/>
        <w:contextualSpacing/>
        <w:rPr>
          <w:sz w:val="20"/>
          <w:szCs w:val="20"/>
        </w:rPr>
      </w:pPr>
      <w:r w:rsidRPr="006B57D6">
        <w:rPr>
          <w:rFonts w:ascii="Arial" w:eastAsiaTheme="minorEastAsia" w:hAnsi="Arial" w:cs="Arial"/>
          <w:color w:val="000000" w:themeColor="text1"/>
        </w:rPr>
        <w:t>státní tajemník v Ministerstvu vnitra</w:t>
      </w: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5E3" w:rsidRDefault="004435E3">
      <w:r>
        <w:separator/>
      </w:r>
    </w:p>
  </w:endnote>
  <w:endnote w:type="continuationSeparator" w:id="0">
    <w:p w:rsidR="004435E3" w:rsidRDefault="00443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441255">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5E3" w:rsidRDefault="004435E3">
      <w:r>
        <w:separator/>
      </w:r>
    </w:p>
  </w:footnote>
  <w:footnote w:type="continuationSeparator" w:id="0">
    <w:p w:rsidR="004435E3" w:rsidRDefault="004435E3">
      <w:r>
        <w:continuationSeparator/>
      </w:r>
    </w:p>
  </w:footnote>
  <w:footnote w:id="1">
    <w:p w:rsidR="00446CA7" w:rsidRPr="00893C49" w:rsidRDefault="00446CA7" w:rsidP="00446C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446CA7" w:rsidRPr="00EE40B4" w:rsidRDefault="00446CA7" w:rsidP="00446C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446CA7" w:rsidRPr="00980A06" w:rsidRDefault="00446CA7" w:rsidP="00446C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446CA7" w:rsidRPr="00F43722" w:rsidRDefault="00446CA7" w:rsidP="00446C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446CA7" w:rsidRPr="00893C49" w:rsidRDefault="00446CA7" w:rsidP="00446CA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E3"/>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1255"/>
    <w:rsid w:val="0044295B"/>
    <w:rsid w:val="004435E3"/>
    <w:rsid w:val="00446CA7"/>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7E8A0B"/>
  <w15:docId w15:val="{A90F6EE4-5D7E-4F9B-91B3-BD8FE8737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46CA7"/>
    <w:rPr>
      <w:vertAlign w:val="superscript"/>
    </w:rPr>
  </w:style>
  <w:style w:type="paragraph" w:styleId="Textpoznpodarou">
    <w:name w:val="footnote text"/>
    <w:basedOn w:val="Normln"/>
    <w:link w:val="TextpoznpodarouChar"/>
    <w:uiPriority w:val="99"/>
    <w:unhideWhenUsed/>
    <w:rsid w:val="00446C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46CA7"/>
    <w:rPr>
      <w:rFonts w:ascii="Calibri" w:eastAsia="Calibri" w:hAnsi="Calibri"/>
      <w:lang w:val="x-none" w:eastAsia="en-US"/>
    </w:rPr>
  </w:style>
  <w:style w:type="paragraph" w:styleId="Odstavecseseznamem">
    <w:name w:val="List Paragraph"/>
    <w:basedOn w:val="Normln"/>
    <w:uiPriority w:val="34"/>
    <w:qFormat/>
    <w:rsid w:val="00446C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46CA7"/>
    <w:rPr>
      <w:color w:val="0000FF" w:themeColor="hyperlink"/>
      <w:u w:val="single"/>
    </w:rPr>
  </w:style>
  <w:style w:type="paragraph" w:customStyle="1" w:styleId="Default">
    <w:name w:val="Default"/>
    <w:rsid w:val="00446CA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9E9A360.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39E9A360.doc</Template>
  <TotalTime>0</TotalTime>
  <Pages>5</Pages>
  <Words>1034</Words>
  <Characters>6105</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2020-10-12T11:52:00Z</dcterms:created>
  <dcterms:modified xsi:type="dcterms:W3CDTF">2020-10-12T11:52:00Z</dcterms:modified>
</cp:coreProperties>
</file>