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A45" w:rsidRPr="000A4736" w:rsidRDefault="00626A45" w:rsidP="00781654">
      <w:pPr>
        <w:ind w:firstLine="708"/>
        <w:jc w:val="both"/>
        <w:rPr>
          <w:rStyle w:val="Emphasis"/>
          <w:rFonts w:ascii="Arial" w:hAnsi="Arial"/>
          <w:b/>
          <w:i w:val="0"/>
          <w:sz w:val="24"/>
          <w:szCs w:val="24"/>
        </w:rPr>
      </w:pPr>
      <w:r w:rsidRPr="000A4736">
        <w:rPr>
          <w:rStyle w:val="Emphasis"/>
          <w:rFonts w:ascii="Arial" w:hAnsi="Arial"/>
          <w:b/>
          <w:i w:val="0"/>
          <w:sz w:val="24"/>
          <w:szCs w:val="24"/>
        </w:rPr>
        <w:t>Asistenti prevence kriminality v Českých Budějovicích</w:t>
      </w:r>
    </w:p>
    <w:p w:rsidR="00626A45" w:rsidRPr="000A4736" w:rsidRDefault="00626A45" w:rsidP="00781654">
      <w:pPr>
        <w:ind w:firstLine="708"/>
        <w:jc w:val="both"/>
        <w:rPr>
          <w:rStyle w:val="Emphasis"/>
          <w:rFonts w:ascii="Arial" w:hAnsi="Arial"/>
          <w:i w:val="0"/>
        </w:rPr>
      </w:pPr>
      <w:r w:rsidRPr="000A4736">
        <w:rPr>
          <w:rStyle w:val="Emphasis"/>
          <w:rFonts w:ascii="Arial" w:hAnsi="Arial"/>
          <w:i w:val="0"/>
        </w:rPr>
        <w:t>Od 16. září 2013 působí v Českých Budějovicích dva asistenti prevence kriminality. Jsou to zaměstnanci působící při městské policii, jejichž úkolem je zejména komunikovat s občany města, a to převážně s obyvateli z vyloučených lokalit. Náplní jejich práce je výhradně preventivní působení nejen na rizikových místech na sídlišti Máj, ale i na celém území města. Lidé je tak mohou potkávat společně s městskými strážníky například na Lannově třídě, v okolí vlakového a autobusového nádraží, dále na Palackého náměstí a v jeho okolí. V ulicích je ale také můžeme spatřit během celého dne i ve večerních hodinách při obchůzkách, kdy přispívají k dohlížení na dodržování obecně závazných vyhlášek města a na veřejný pořádek. Asistenty prevence kriminality obyvatelé města poznají podle oděvu s označením „asistent prevence kriminality</w:t>
      </w:r>
      <w:r>
        <w:rPr>
          <w:rStyle w:val="Emphasis"/>
          <w:rFonts w:ascii="Arial" w:hAnsi="Arial"/>
          <w:i w:val="0"/>
        </w:rPr>
        <w:t>“</w:t>
      </w:r>
      <w:r w:rsidRPr="000A4736">
        <w:rPr>
          <w:rStyle w:val="Emphasis"/>
          <w:rFonts w:ascii="Arial" w:hAnsi="Arial"/>
          <w:i w:val="0"/>
        </w:rPr>
        <w:t>.</w:t>
      </w:r>
    </w:p>
    <w:p w:rsidR="00626A45" w:rsidRPr="000A4736" w:rsidRDefault="00626A45" w:rsidP="001256ED">
      <w:pPr>
        <w:ind w:firstLine="708"/>
        <w:jc w:val="both"/>
        <w:rPr>
          <w:rStyle w:val="Emphasis"/>
          <w:rFonts w:ascii="Arial" w:hAnsi="Arial"/>
          <w:i w:val="0"/>
        </w:rPr>
      </w:pPr>
      <w:r>
        <w:rPr>
          <w:rStyle w:val="Emphasis"/>
          <w:rFonts w:ascii="Arial" w:hAnsi="Arial"/>
          <w:i w:val="0"/>
        </w:rPr>
        <w:t>Projekt „</w:t>
      </w:r>
      <w:r w:rsidRPr="000A4736">
        <w:rPr>
          <w:rStyle w:val="Emphasis"/>
          <w:rFonts w:ascii="Arial" w:hAnsi="Arial"/>
          <w:i w:val="0"/>
        </w:rPr>
        <w:t>Asistent prevence kriminality„ má přispět ke zvyšování pocitu bezpečí občanů a snižování míry a závažnosti trestné činnosti. Mělo by jít o komplexní přístup postavený na spolupráci mezi městem, policí a dalšími subjekty. Společným cílem Asistentů prevence kriminality a strážníků Městské policie je bezpečné měs</w:t>
      </w:r>
      <w:r>
        <w:rPr>
          <w:rStyle w:val="Emphasis"/>
          <w:rFonts w:ascii="Arial" w:hAnsi="Arial"/>
          <w:i w:val="0"/>
        </w:rPr>
        <w:t xml:space="preserve">to a bezpečnost jeho obyvatel. </w:t>
      </w:r>
      <w:r w:rsidRPr="000A4736">
        <w:rPr>
          <w:rStyle w:val="Emphasis"/>
          <w:rFonts w:ascii="Arial" w:hAnsi="Arial"/>
          <w:i w:val="0"/>
        </w:rPr>
        <w:t xml:space="preserve">Status asistenta prevence kriminality získávají vybrané odborně proškolené osoby, původem </w:t>
      </w:r>
      <w:r>
        <w:rPr>
          <w:rStyle w:val="Emphasis"/>
          <w:rFonts w:ascii="Arial" w:hAnsi="Arial"/>
          <w:i w:val="0"/>
        </w:rPr>
        <w:t>často</w:t>
      </w:r>
      <w:r w:rsidRPr="000A4736">
        <w:rPr>
          <w:rStyle w:val="Emphasis"/>
          <w:rFonts w:ascii="Arial" w:hAnsi="Arial"/>
          <w:i w:val="0"/>
        </w:rPr>
        <w:t xml:space="preserve"> z odlišného etnického nebo sociálně-kulturního prostředí, které se významně spolupodílejí na činnosti strážníků v terénu na základě znalosti místní komunity a prostředí. Mají tak vliv na zvyšování bezpečí </w:t>
      </w:r>
      <w:r>
        <w:rPr>
          <w:rStyle w:val="Emphasis"/>
          <w:rFonts w:ascii="Arial" w:hAnsi="Arial"/>
          <w:i w:val="0"/>
        </w:rPr>
        <w:t>zejména</w:t>
      </w:r>
      <w:r w:rsidRPr="000A4736">
        <w:rPr>
          <w:rStyle w:val="Emphasis"/>
          <w:rFonts w:ascii="Arial" w:hAnsi="Arial"/>
          <w:i w:val="0"/>
        </w:rPr>
        <w:t xml:space="preserve"> v tzv. sociálně vyloučených lokalitách a jejich okolí, eliminaci sociálně rizikových jevů, případně i prevenci útoků páchaných s extremistickým motivem.</w:t>
      </w:r>
    </w:p>
    <w:p w:rsidR="00626A45" w:rsidRPr="000A4736" w:rsidRDefault="00626A45" w:rsidP="00061CA1">
      <w:pPr>
        <w:ind w:firstLine="708"/>
        <w:jc w:val="both"/>
        <w:rPr>
          <w:rStyle w:val="Emphasis"/>
          <w:rFonts w:ascii="Arial" w:hAnsi="Arial"/>
          <w:i w:val="0"/>
        </w:rPr>
      </w:pPr>
      <w:r>
        <w:rPr>
          <w:rStyle w:val="Emphasis"/>
          <w:rFonts w:ascii="Arial" w:hAnsi="Arial"/>
          <w:i w:val="0"/>
        </w:rPr>
        <w:t>P</w:t>
      </w:r>
      <w:r w:rsidRPr="000A4736">
        <w:rPr>
          <w:rStyle w:val="Emphasis"/>
          <w:rFonts w:ascii="Arial" w:hAnsi="Arial"/>
          <w:i w:val="0"/>
        </w:rPr>
        <w:t>ro pozici Asistenta prevence kriminality</w:t>
      </w:r>
      <w:r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 xml:space="preserve">(dále jen „ APK „)  v Českých Budějovicích byli </w:t>
      </w:r>
      <w:r>
        <w:rPr>
          <w:rStyle w:val="Emphasis"/>
          <w:rFonts w:ascii="Arial" w:hAnsi="Arial"/>
          <w:i w:val="0"/>
        </w:rPr>
        <w:t>vybráni</w:t>
      </w:r>
      <w:r w:rsidRPr="000A4736">
        <w:rPr>
          <w:rStyle w:val="Emphasis"/>
          <w:rFonts w:ascii="Arial" w:hAnsi="Arial"/>
          <w:i w:val="0"/>
        </w:rPr>
        <w:t xml:space="preserve"> dva uchazeči, pan Rudolf</w:t>
      </w:r>
      <w:r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 xml:space="preserve">Kondáš a pan Tibor Šesták, kteří jako jediní splnili podmínky výběrového řízení. Po nástupu na </w:t>
      </w:r>
      <w:r>
        <w:rPr>
          <w:rStyle w:val="Emphasis"/>
          <w:rFonts w:ascii="Arial" w:hAnsi="Arial"/>
          <w:i w:val="0"/>
        </w:rPr>
        <w:t xml:space="preserve">tuto </w:t>
      </w:r>
      <w:r w:rsidRPr="000A4736">
        <w:rPr>
          <w:rStyle w:val="Emphasis"/>
          <w:rFonts w:ascii="Arial" w:hAnsi="Arial"/>
          <w:i w:val="0"/>
        </w:rPr>
        <w:t>pozici absolvovali vstupní vzdělávací a motivační školení, které provedl akreditovaný pracovník Ministerstva vnitra ČR Dr. Zdeněk Pankrác. Dále APK prošli dne 24. 9. 2013 školením první pomoci na zdejší RZS v ulici B. Němcové a následně školení</w:t>
      </w:r>
      <w:r>
        <w:rPr>
          <w:rStyle w:val="Emphasis"/>
          <w:rFonts w:ascii="Arial" w:hAnsi="Arial"/>
          <w:i w:val="0"/>
        </w:rPr>
        <w:t>m</w:t>
      </w:r>
      <w:r w:rsidRPr="000A4736">
        <w:rPr>
          <w:rStyle w:val="Emphasis"/>
          <w:rFonts w:ascii="Arial" w:hAnsi="Arial"/>
          <w:i w:val="0"/>
        </w:rPr>
        <w:t xml:space="preserve"> ze základů bezpečnosti a plynulosti silničního provozu se zaměřením na usměrňování dopravy a dohledu u přechodů pro chodce. Dále se dne 23. 11. 2013 zúčastnili profesního školení, které bylo organizováno MP Děčín ve spolupráci s  odborem prevence kriminality MV</w:t>
      </w:r>
      <w:r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>. Dn</w:t>
      </w:r>
      <w:r>
        <w:rPr>
          <w:rStyle w:val="Emphasis"/>
          <w:rFonts w:ascii="Arial" w:hAnsi="Arial"/>
          <w:i w:val="0"/>
        </w:rPr>
        <w:t>e 16. 12. 2013</w:t>
      </w:r>
      <w:r w:rsidRPr="000A4736">
        <w:rPr>
          <w:rStyle w:val="Emphasis"/>
          <w:rFonts w:ascii="Arial" w:hAnsi="Arial"/>
          <w:i w:val="0"/>
        </w:rPr>
        <w:t xml:space="preserve"> APK </w:t>
      </w:r>
      <w:r>
        <w:rPr>
          <w:rStyle w:val="Emphasis"/>
          <w:rFonts w:ascii="Arial" w:hAnsi="Arial"/>
          <w:i w:val="0"/>
        </w:rPr>
        <w:t>absíolvovali také povinné školení pořádané</w:t>
      </w:r>
      <w:r w:rsidRPr="000A4736">
        <w:rPr>
          <w:rStyle w:val="Emphasis"/>
          <w:rFonts w:ascii="Arial" w:hAnsi="Arial"/>
          <w:i w:val="0"/>
        </w:rPr>
        <w:t xml:space="preserve"> vzdělávacím zařízením RUBIKON v Praze se zaměřením na dluhovou problematiku. </w:t>
      </w:r>
      <w:r>
        <w:rPr>
          <w:rStyle w:val="Emphasis"/>
          <w:rFonts w:ascii="Arial" w:hAnsi="Arial"/>
          <w:i w:val="0"/>
        </w:rPr>
        <w:t>APK jsou v</w:t>
      </w:r>
      <w:r w:rsidRPr="000A4736">
        <w:rPr>
          <w:rStyle w:val="Emphasis"/>
          <w:rFonts w:ascii="Arial" w:hAnsi="Arial"/>
          <w:i w:val="0"/>
        </w:rPr>
        <w:t xml:space="preserve"> průběhu svého působení odborně ve</w:t>
      </w:r>
      <w:r>
        <w:rPr>
          <w:rStyle w:val="Emphasis"/>
          <w:rFonts w:ascii="Arial" w:hAnsi="Arial"/>
          <w:i w:val="0"/>
        </w:rPr>
        <w:t>deni a usměrňováni mentorem</w:t>
      </w:r>
      <w:r w:rsidRPr="000A4736">
        <w:rPr>
          <w:rStyle w:val="Emphasis"/>
          <w:rFonts w:ascii="Arial" w:hAnsi="Arial"/>
          <w:i w:val="0"/>
        </w:rPr>
        <w:t>, který zároveň vede jejich odborné vzdělávání, seznamuje je s vyhláškami a nařízeními města a dále je seznamuje s možnými přestupky páchanými v oblasti veřejného pořádku</w:t>
      </w:r>
      <w:r>
        <w:rPr>
          <w:rStyle w:val="Emphasis"/>
          <w:rFonts w:ascii="Arial" w:hAnsi="Arial"/>
          <w:i w:val="0"/>
        </w:rPr>
        <w:t>.</w:t>
      </w:r>
      <w:r w:rsidRPr="000A4736">
        <w:rPr>
          <w:rStyle w:val="Emphasis"/>
          <w:rFonts w:ascii="Arial" w:hAnsi="Arial"/>
          <w:i w:val="0"/>
        </w:rPr>
        <w:t xml:space="preserve"> </w:t>
      </w:r>
      <w:r>
        <w:rPr>
          <w:rStyle w:val="Emphasis"/>
          <w:rFonts w:ascii="Arial" w:hAnsi="Arial"/>
          <w:i w:val="0"/>
        </w:rPr>
        <w:t>T</w:t>
      </w:r>
      <w:r w:rsidRPr="000A4736">
        <w:rPr>
          <w:rStyle w:val="Emphasis"/>
          <w:rFonts w:ascii="Arial" w:hAnsi="Arial"/>
          <w:i w:val="0"/>
        </w:rPr>
        <w:t>yto znalosti následně prověřuje jak při ústním, tak i písemném přezkoušení. Od prosince 2013 probíhá výcvik sebeobrany u APK, který je zaměřen na používání ochranných prostředků a tzv. odmítací techniku. Výcvik je veden str. Petrjčíkem</w:t>
      </w:r>
      <w:r>
        <w:rPr>
          <w:rStyle w:val="Emphasis"/>
          <w:rFonts w:ascii="Arial" w:hAnsi="Arial"/>
          <w:i w:val="0"/>
        </w:rPr>
        <w:t>,</w:t>
      </w:r>
      <w:r w:rsidRPr="000A4736">
        <w:rPr>
          <w:rStyle w:val="Emphasis"/>
          <w:rFonts w:ascii="Arial" w:hAnsi="Arial"/>
          <w:i w:val="0"/>
        </w:rPr>
        <w:t xml:space="preserve">  který je instruktorem sebeobrany u MP a </w:t>
      </w:r>
      <w:r>
        <w:rPr>
          <w:rStyle w:val="Emphasis"/>
          <w:rFonts w:ascii="Arial" w:hAnsi="Arial"/>
          <w:i w:val="0"/>
        </w:rPr>
        <w:t>zároveň se podílí i na výcviku p</w:t>
      </w:r>
      <w:r w:rsidRPr="000A4736">
        <w:rPr>
          <w:rStyle w:val="Emphasis"/>
          <w:rFonts w:ascii="Arial" w:hAnsi="Arial"/>
          <w:i w:val="0"/>
        </w:rPr>
        <w:t xml:space="preserve">olicistů </w:t>
      </w:r>
      <w:r>
        <w:rPr>
          <w:rStyle w:val="Emphasis"/>
          <w:rFonts w:ascii="Arial" w:hAnsi="Arial"/>
          <w:i w:val="0"/>
        </w:rPr>
        <w:t>P ČR. D</w:t>
      </w:r>
      <w:r w:rsidRPr="000A4736">
        <w:rPr>
          <w:rStyle w:val="Emphasis"/>
          <w:rFonts w:ascii="Arial" w:hAnsi="Arial"/>
          <w:i w:val="0"/>
        </w:rPr>
        <w:t xml:space="preserve">vouhodinový </w:t>
      </w:r>
      <w:r>
        <w:rPr>
          <w:rStyle w:val="Emphasis"/>
          <w:rFonts w:ascii="Arial" w:hAnsi="Arial"/>
          <w:i w:val="0"/>
        </w:rPr>
        <w:t xml:space="preserve">výcvik </w:t>
      </w:r>
      <w:r w:rsidRPr="000A4736">
        <w:rPr>
          <w:rStyle w:val="Emphasis"/>
          <w:rFonts w:ascii="Arial" w:hAnsi="Arial"/>
          <w:i w:val="0"/>
        </w:rPr>
        <w:t xml:space="preserve"> probíhá ve dvoutýdenním cyklu.</w:t>
      </w:r>
    </w:p>
    <w:p w:rsidR="00626A45" w:rsidRPr="000A4736" w:rsidRDefault="00626A45" w:rsidP="00277781">
      <w:pPr>
        <w:ind w:firstLine="708"/>
        <w:jc w:val="both"/>
        <w:rPr>
          <w:rStyle w:val="Emphasis"/>
          <w:rFonts w:ascii="Arial" w:hAnsi="Arial"/>
          <w:i w:val="0"/>
        </w:rPr>
      </w:pPr>
      <w:r w:rsidRPr="000A4736">
        <w:rPr>
          <w:rFonts w:ascii="Arial" w:hAnsi="Arial"/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4" o:spid="_x0000_i1025" type="#_x0000_t75" alt="DSC_0031.JPG" style="width:445.5pt;height:261.7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">
            <v:imagedata r:id="rId4" o:title="" croptop="-202f" cropbottom="-332f" cropleft="-81f" cropright="-81f"/>
            <o:lock v:ext="edit" aspectratio="f"/>
          </v:shape>
        </w:pict>
      </w:r>
    </w:p>
    <w:p w:rsidR="00626A45" w:rsidRPr="000A4736" w:rsidRDefault="00626A45" w:rsidP="00277781">
      <w:pPr>
        <w:ind w:firstLine="708"/>
        <w:jc w:val="both"/>
        <w:rPr>
          <w:rStyle w:val="Emphasis"/>
          <w:rFonts w:ascii="Arial" w:hAnsi="Arial"/>
          <w:i w:val="0"/>
        </w:rPr>
      </w:pPr>
    </w:p>
    <w:p w:rsidR="00626A45" w:rsidRPr="000A4736" w:rsidRDefault="00626A45" w:rsidP="008C29F6">
      <w:pPr>
        <w:ind w:firstLine="708"/>
        <w:jc w:val="both"/>
        <w:rPr>
          <w:rStyle w:val="Emphasis"/>
          <w:rFonts w:ascii="Arial" w:hAnsi="Arial"/>
          <w:i w:val="0"/>
        </w:rPr>
      </w:pPr>
      <w:r w:rsidRPr="000A4736">
        <w:rPr>
          <w:rStyle w:val="Emphasis"/>
          <w:rFonts w:ascii="Arial" w:hAnsi="Arial"/>
          <w:i w:val="0"/>
        </w:rPr>
        <w:t xml:space="preserve">Současná práce asistentů </w:t>
      </w:r>
      <w:r>
        <w:rPr>
          <w:rStyle w:val="Emphasis"/>
          <w:rFonts w:ascii="Arial" w:hAnsi="Arial"/>
          <w:i w:val="0"/>
        </w:rPr>
        <w:t>je realizována</w:t>
      </w:r>
      <w:r w:rsidRPr="000A4736">
        <w:rPr>
          <w:rStyle w:val="Emphasis"/>
          <w:rFonts w:ascii="Arial" w:hAnsi="Arial"/>
          <w:i w:val="0"/>
        </w:rPr>
        <w:t xml:space="preserve"> tzv. hlídkovým způsobem služby ve spolupráci s Městskou policií. Od počátku</w:t>
      </w:r>
      <w:r w:rsidRPr="009C048D"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>byla jejich činnost po dobu dvou měsíců</w:t>
      </w:r>
      <w:r w:rsidRPr="009C048D"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 xml:space="preserve">prováděna výhradně s mentorem, od kterého získávali návyky a zkušenosti potřebné k samostatné </w:t>
      </w:r>
      <w:r>
        <w:rPr>
          <w:rStyle w:val="Emphasis"/>
          <w:rFonts w:ascii="Arial" w:hAnsi="Arial"/>
          <w:i w:val="0"/>
        </w:rPr>
        <w:t>práci</w:t>
      </w:r>
      <w:r w:rsidRPr="000A4736">
        <w:rPr>
          <w:rStyle w:val="Emphasis"/>
          <w:rFonts w:ascii="Arial" w:hAnsi="Arial"/>
          <w:i w:val="0"/>
        </w:rPr>
        <w:t>.  V současné době již vykonávají svoji činnost samostatně s výjimkou působení na Lanově třídě, dále v okolí vlakového a autobusové</w:t>
      </w:r>
      <w:r>
        <w:rPr>
          <w:rStyle w:val="Emphasis"/>
          <w:rFonts w:ascii="Arial" w:hAnsi="Arial"/>
          <w:i w:val="0"/>
        </w:rPr>
        <w:t xml:space="preserve">ho nádraží a Palackého náměstí. </w:t>
      </w:r>
      <w:r w:rsidRPr="000A4736">
        <w:rPr>
          <w:rStyle w:val="Emphasis"/>
          <w:rFonts w:ascii="Arial" w:hAnsi="Arial"/>
          <w:i w:val="0"/>
        </w:rPr>
        <w:t xml:space="preserve">Prioritou </w:t>
      </w:r>
      <w:r>
        <w:rPr>
          <w:rStyle w:val="Emphasis"/>
          <w:rFonts w:ascii="Arial" w:hAnsi="Arial"/>
          <w:i w:val="0"/>
        </w:rPr>
        <w:t xml:space="preserve">v jejich </w:t>
      </w:r>
      <w:r w:rsidRPr="000A4736">
        <w:rPr>
          <w:rStyle w:val="Emphasis"/>
          <w:rFonts w:ascii="Arial" w:hAnsi="Arial"/>
          <w:i w:val="0"/>
        </w:rPr>
        <w:t>činnosti APK je sídliště Máj, kde se převážně věnují ulicím V. Volfa, M. Chlajna, J. Bendy, Dubenská – dětská hřiště, A.</w:t>
      </w:r>
      <w:r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 xml:space="preserve">Barcala – pošta, </w:t>
      </w:r>
      <w:r>
        <w:rPr>
          <w:rStyle w:val="Emphasis"/>
          <w:rFonts w:ascii="Arial" w:hAnsi="Arial"/>
          <w:i w:val="0"/>
        </w:rPr>
        <w:t>dále pak ulice Větrná, Opletala</w:t>
      </w:r>
      <w:r w:rsidRPr="000A4736">
        <w:rPr>
          <w:rStyle w:val="Emphasis"/>
          <w:rFonts w:ascii="Arial" w:hAnsi="Arial"/>
          <w:i w:val="0"/>
        </w:rPr>
        <w:t>, Netolická – dětské hřiště, Dr.</w:t>
      </w:r>
      <w:r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 xml:space="preserve">Bureše, K. Chocholy. </w:t>
      </w:r>
    </w:p>
    <w:p w:rsidR="00626A45" w:rsidRPr="000A4736" w:rsidRDefault="00626A45" w:rsidP="008C29F6">
      <w:pPr>
        <w:ind w:firstLine="708"/>
        <w:jc w:val="both"/>
        <w:rPr>
          <w:rStyle w:val="Emphasis"/>
          <w:rFonts w:ascii="Arial" w:hAnsi="Arial"/>
          <w:i w:val="0"/>
        </w:rPr>
      </w:pPr>
      <w:r w:rsidRPr="000A4736">
        <w:rPr>
          <w:rFonts w:ascii="Arial" w:hAnsi="Arial"/>
          <w:noProof/>
          <w:lang w:eastAsia="cs-CZ"/>
        </w:rPr>
        <w:pict>
          <v:shape id="Obrázek 14" o:spid="_x0000_i1026" type="#_x0000_t75" alt="APK - podchod.jpg" style="width:444.75pt;height:300.7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">
            <v:imagedata r:id="rId5" o:title="" croptop="-204f" cropbottom="-279f" cropright="-81f"/>
            <o:lock v:ext="edit" aspectratio="f"/>
          </v:shape>
        </w:pict>
      </w:r>
    </w:p>
    <w:p w:rsidR="00626A45" w:rsidRPr="000A4736" w:rsidRDefault="00626A45" w:rsidP="00277781">
      <w:pPr>
        <w:ind w:firstLine="708"/>
        <w:jc w:val="both"/>
        <w:rPr>
          <w:rStyle w:val="Emphasis"/>
          <w:rFonts w:ascii="Arial" w:hAnsi="Arial"/>
          <w:i w:val="0"/>
        </w:rPr>
      </w:pPr>
      <w:r w:rsidRPr="000A4736">
        <w:rPr>
          <w:rStyle w:val="Emphasis"/>
          <w:rFonts w:ascii="Arial" w:hAnsi="Arial"/>
          <w:i w:val="0"/>
        </w:rPr>
        <w:t xml:space="preserve">Dosavadní zkušenosti ukazují, že pozice asistenta je efektivní </w:t>
      </w:r>
      <w:r>
        <w:rPr>
          <w:rStyle w:val="Emphasis"/>
          <w:rFonts w:ascii="Arial" w:hAnsi="Arial"/>
          <w:i w:val="0"/>
        </w:rPr>
        <w:t xml:space="preserve">způsob, </w:t>
      </w:r>
      <w:r w:rsidRPr="000A4736">
        <w:rPr>
          <w:rStyle w:val="Emphasis"/>
          <w:rFonts w:ascii="Arial" w:hAnsi="Arial"/>
          <w:i w:val="0"/>
        </w:rPr>
        <w:t xml:space="preserve">jak nerepresivním způsobem usměrnit například chování žáků při cestě do školy a </w:t>
      </w:r>
      <w:r>
        <w:rPr>
          <w:rStyle w:val="Emphasis"/>
          <w:rFonts w:ascii="Arial" w:hAnsi="Arial"/>
          <w:i w:val="0"/>
        </w:rPr>
        <w:t>následně po skončení vyučování</w:t>
      </w:r>
      <w:r w:rsidRPr="000A4736">
        <w:rPr>
          <w:rStyle w:val="Emphasis"/>
          <w:rFonts w:ascii="Arial" w:hAnsi="Arial"/>
          <w:i w:val="0"/>
        </w:rPr>
        <w:t xml:space="preserve"> při jejich návratu do místa bydliště. Prostřednictvím APK se daří vyvíjet tlak jak na žáky, tak na jejich rodiče, kteří je často doprováz</w:t>
      </w:r>
      <w:r>
        <w:rPr>
          <w:rStyle w:val="Emphasis"/>
          <w:rFonts w:ascii="Arial" w:hAnsi="Arial"/>
          <w:i w:val="0"/>
        </w:rPr>
        <w:t>ejí</w:t>
      </w:r>
      <w:r w:rsidRPr="000A4736">
        <w:rPr>
          <w:rStyle w:val="Emphasis"/>
          <w:rFonts w:ascii="Arial" w:hAnsi="Arial"/>
          <w:i w:val="0"/>
        </w:rPr>
        <w:t xml:space="preserve"> a předcházet tím příp</w:t>
      </w:r>
      <w:r>
        <w:rPr>
          <w:rStyle w:val="Emphasis"/>
          <w:rFonts w:ascii="Arial" w:hAnsi="Arial"/>
          <w:i w:val="0"/>
        </w:rPr>
        <w:t>adným problémům. Dokladem</w:t>
      </w:r>
      <w:r w:rsidRPr="000A4736">
        <w:rPr>
          <w:rStyle w:val="Emphasis"/>
          <w:rFonts w:ascii="Arial" w:hAnsi="Arial"/>
          <w:i w:val="0"/>
        </w:rPr>
        <w:t xml:space="preserve"> je událost ze dne 19. 12.</w:t>
      </w:r>
      <w:r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>2013, kdy na žádost třídní učitelky z prvního stupně na ZŠ Máj II. mentor s asistenty řešil vznikající spor mezi rodiči dvou žáků, který vznikl kvůli údajnému zcizení školní p</w:t>
      </w:r>
      <w:r>
        <w:rPr>
          <w:rStyle w:val="Emphasis"/>
          <w:rFonts w:ascii="Arial" w:hAnsi="Arial"/>
          <w:i w:val="0"/>
        </w:rPr>
        <w:t>omůcky mezi spolužáky. V</w:t>
      </w:r>
      <w:r w:rsidRPr="000A4736">
        <w:rPr>
          <w:rStyle w:val="Emphasis"/>
          <w:rFonts w:ascii="Arial" w:hAnsi="Arial"/>
          <w:i w:val="0"/>
        </w:rPr>
        <w:t xml:space="preserve">zhledem k tomu, že jeden z rodičů byl z minoritní a druhý z majoritní společnosti i </w:t>
      </w:r>
      <w:r>
        <w:rPr>
          <w:rStyle w:val="Emphasis"/>
          <w:rFonts w:ascii="Arial" w:hAnsi="Arial"/>
          <w:i w:val="0"/>
        </w:rPr>
        <w:t xml:space="preserve">měl konflikt </w:t>
      </w:r>
      <w:r w:rsidRPr="000A4736">
        <w:rPr>
          <w:rStyle w:val="Emphasis"/>
          <w:rFonts w:ascii="Arial" w:hAnsi="Arial"/>
          <w:i w:val="0"/>
        </w:rPr>
        <w:t>mírně xenofobní</w:t>
      </w:r>
      <w:r>
        <w:rPr>
          <w:rStyle w:val="Emphasis"/>
          <w:rFonts w:ascii="Arial" w:hAnsi="Arial"/>
          <w:i w:val="0"/>
        </w:rPr>
        <w:t xml:space="preserve"> podtext. S </w:t>
      </w:r>
      <w:r w:rsidRPr="000A4736">
        <w:rPr>
          <w:rStyle w:val="Emphasis"/>
          <w:rFonts w:ascii="Arial" w:hAnsi="Arial"/>
          <w:i w:val="0"/>
        </w:rPr>
        <w:t xml:space="preserve">oběma zúčastněnými stranami </w:t>
      </w:r>
      <w:r>
        <w:rPr>
          <w:rStyle w:val="Emphasis"/>
          <w:rFonts w:ascii="Arial" w:hAnsi="Arial"/>
          <w:i w:val="0"/>
        </w:rPr>
        <w:t xml:space="preserve">yl proveden pohovor </w:t>
      </w:r>
      <w:r w:rsidRPr="000A4736">
        <w:rPr>
          <w:rStyle w:val="Emphasis"/>
          <w:rFonts w:ascii="Arial" w:hAnsi="Arial"/>
          <w:i w:val="0"/>
        </w:rPr>
        <w:t>za účasti třídní učitelky, došlo k vyjasnění situace a následné omluvě jednoho z rodičů za neoprávněn</w:t>
      </w:r>
      <w:r>
        <w:rPr>
          <w:rStyle w:val="Emphasis"/>
          <w:rFonts w:ascii="Arial" w:hAnsi="Arial"/>
          <w:i w:val="0"/>
        </w:rPr>
        <w:t>ou a nepřiměřenou reakci. Taková</w:t>
      </w:r>
      <w:r w:rsidRPr="000A4736">
        <w:rPr>
          <w:rStyle w:val="Emphasis"/>
          <w:rFonts w:ascii="Arial" w:hAnsi="Arial"/>
          <w:i w:val="0"/>
        </w:rPr>
        <w:t xml:space="preserve"> </w:t>
      </w:r>
      <w:r>
        <w:rPr>
          <w:rStyle w:val="Emphasis"/>
          <w:rFonts w:ascii="Arial" w:hAnsi="Arial"/>
          <w:i w:val="0"/>
        </w:rPr>
        <w:t>řešení</w:t>
      </w:r>
      <w:r w:rsidRPr="000A4736">
        <w:rPr>
          <w:rStyle w:val="Emphasis"/>
          <w:rFonts w:ascii="Arial" w:hAnsi="Arial"/>
          <w:i w:val="0"/>
        </w:rPr>
        <w:t xml:space="preserve"> výborně doplňují obvyklé metody strážníků, protože standardizované policejní postupy někteří lidé předem vnímají jako diskriminační či represivní.</w:t>
      </w:r>
    </w:p>
    <w:p w:rsidR="00626A45" w:rsidRPr="000A4736" w:rsidRDefault="00626A45" w:rsidP="009C048D">
      <w:pPr>
        <w:ind w:firstLine="708"/>
        <w:jc w:val="both"/>
        <w:rPr>
          <w:rStyle w:val="Emphasis"/>
          <w:rFonts w:ascii="Arial" w:hAnsi="Arial"/>
          <w:i w:val="0"/>
        </w:rPr>
      </w:pPr>
      <w:r w:rsidRPr="000A4736">
        <w:rPr>
          <w:rStyle w:val="Emphasis"/>
          <w:rFonts w:ascii="Arial" w:hAnsi="Arial"/>
          <w:i w:val="0"/>
        </w:rPr>
        <w:t>Uplatnění APK je ale mnohem širší. Zaměřují se také na zjišťování a oznamování závad na veřejně prospěšných zařízení jako jsou dětská hřiště, lavičky, veřejná osvětlení</w:t>
      </w:r>
      <w:r>
        <w:rPr>
          <w:rStyle w:val="Emphasis"/>
          <w:rFonts w:ascii="Arial" w:hAnsi="Arial"/>
          <w:i w:val="0"/>
        </w:rPr>
        <w:t xml:space="preserve"> a jiné. Dále se podílejí</w:t>
      </w:r>
      <w:r w:rsidRPr="000A4736">
        <w:rPr>
          <w:rStyle w:val="Emphasis"/>
          <w:rFonts w:ascii="Arial" w:hAnsi="Arial"/>
          <w:i w:val="0"/>
        </w:rPr>
        <w:t xml:space="preserve"> na odhalování černých skládek, kontrolují činnost uklízecích firem, které jsou najímány městem a zajišťují úklid veřejného prostranství v lokalitě sídliště Máj, kdy své poznatky předávají mentorovi a ten ve spolupráci s vedoucí Správy veř. statků MM Č.</w:t>
      </w:r>
      <w:r>
        <w:rPr>
          <w:rStyle w:val="Emphasis"/>
          <w:rFonts w:ascii="Arial" w:hAnsi="Arial"/>
          <w:i w:val="0"/>
        </w:rPr>
        <w:t xml:space="preserve"> </w:t>
      </w:r>
      <w:r w:rsidRPr="000A4736">
        <w:rPr>
          <w:rStyle w:val="Emphasis"/>
          <w:rFonts w:ascii="Arial" w:hAnsi="Arial"/>
          <w:i w:val="0"/>
        </w:rPr>
        <w:t>Budějovice  paní Hruškovou a paní Prokopovou, která má na starosti  černé skládky, zajišťuje odstranění nedostatků a zjištěných závad. Dále jsou APK k dispozici v případě potřeby pracovníkům sociálních služeb při řešení</w:t>
      </w:r>
      <w:r>
        <w:rPr>
          <w:rStyle w:val="Emphasis"/>
          <w:rFonts w:ascii="Arial" w:hAnsi="Arial"/>
          <w:i w:val="0"/>
        </w:rPr>
        <w:t xml:space="preserve"> problémů v rodinách etnických R</w:t>
      </w:r>
      <w:r w:rsidRPr="000A4736">
        <w:rPr>
          <w:rStyle w:val="Emphasis"/>
          <w:rFonts w:ascii="Arial" w:hAnsi="Arial"/>
          <w:i w:val="0"/>
        </w:rPr>
        <w:t>omů v dané lokalitě. V tomto směru nejvíce spolupracují s paní Lerchovou, která je sociální pracovnicí Odboru soc. věcí MM Č. Budějovice a svoji činnost vykonává převážně v lokalitě Máj.</w:t>
      </w:r>
    </w:p>
    <w:p w:rsidR="00626A45" w:rsidRPr="000A4736" w:rsidRDefault="00626A45" w:rsidP="00626DE8">
      <w:pPr>
        <w:jc w:val="both"/>
        <w:rPr>
          <w:rStyle w:val="Emphasis"/>
          <w:rFonts w:ascii="Arial" w:hAnsi="Arial"/>
          <w:i w:val="0"/>
        </w:rPr>
      </w:pPr>
      <w:r w:rsidRPr="000A4736">
        <w:rPr>
          <w:rStyle w:val="Emphasis"/>
          <w:rFonts w:ascii="Arial" w:hAnsi="Arial"/>
          <w:i w:val="0"/>
        </w:rPr>
        <w:t xml:space="preserve">  Značný přínos je vidět také v tom, že APK dokáží hladce zprostředkovat kontakt s problémovými obyvateli a usnadňují tím projednání záležitostí. APK předáv</w:t>
      </w:r>
      <w:r>
        <w:rPr>
          <w:rStyle w:val="Emphasis"/>
          <w:rFonts w:ascii="Arial" w:hAnsi="Arial"/>
          <w:i w:val="0"/>
        </w:rPr>
        <w:t xml:space="preserve">ají poznatky </w:t>
      </w:r>
      <w:r w:rsidRPr="000A4736">
        <w:rPr>
          <w:rStyle w:val="Emphasis"/>
          <w:rFonts w:ascii="Arial" w:hAnsi="Arial"/>
          <w:i w:val="0"/>
        </w:rPr>
        <w:t>o pohybu zájmových osob, o nově se přistěhovaných osobách z řad minority, kteří nemají trvalý pobyt v Českých Budějovicích a migrují po území České republiky</w:t>
      </w:r>
      <w:r w:rsidRPr="008C29F6">
        <w:rPr>
          <w:rStyle w:val="Emphasis"/>
          <w:rFonts w:ascii="Arial" w:hAnsi="Arial"/>
          <w:i w:val="0"/>
        </w:rPr>
        <w:t xml:space="preserve"> </w:t>
      </w:r>
      <w:r>
        <w:rPr>
          <w:rStyle w:val="Emphasis"/>
          <w:rFonts w:ascii="Arial" w:hAnsi="Arial"/>
          <w:i w:val="0"/>
        </w:rPr>
        <w:t>Městské policii a P</w:t>
      </w:r>
      <w:r w:rsidRPr="000A4736">
        <w:rPr>
          <w:rStyle w:val="Emphasis"/>
          <w:rFonts w:ascii="Arial" w:hAnsi="Arial"/>
          <w:i w:val="0"/>
        </w:rPr>
        <w:t xml:space="preserve">olicii České republiky. Dále jsou nápomocni při zjišťování míst pobytu a pohybu osob, kterým je nutné předat úřední poštu, kdy jde o osoby, které se nezdržují na korespondenčních adresách, čehož využívají </w:t>
      </w:r>
      <w:bookmarkStart w:id="0" w:name="_GoBack"/>
      <w:bookmarkEnd w:id="0"/>
      <w:r w:rsidRPr="000A4736">
        <w:rPr>
          <w:rStyle w:val="Emphasis"/>
          <w:rFonts w:ascii="Arial" w:hAnsi="Arial"/>
          <w:i w:val="0"/>
        </w:rPr>
        <w:t>instituce zajišťující předávání úřední pošty.</w:t>
      </w:r>
    </w:p>
    <w:p w:rsidR="00626A45" w:rsidRPr="000A4736" w:rsidRDefault="00626A45" w:rsidP="00855106">
      <w:pPr>
        <w:ind w:firstLine="708"/>
        <w:jc w:val="both"/>
        <w:rPr>
          <w:rStyle w:val="Emphasis"/>
          <w:rFonts w:ascii="Arial" w:hAnsi="Arial"/>
          <w:i w:val="0"/>
        </w:rPr>
      </w:pPr>
      <w:r w:rsidRPr="000A4736">
        <w:rPr>
          <w:rStyle w:val="Emphasis"/>
          <w:rFonts w:ascii="Arial" w:hAnsi="Arial"/>
          <w:i w:val="0"/>
        </w:rPr>
        <w:t xml:space="preserve"> I přes nezpochybnitelný přínos APK na zklidnění situace na sídlišti Máj a jejich působení v ostatních částech města je problém v</w:t>
      </w:r>
      <w:r>
        <w:rPr>
          <w:rStyle w:val="Emphasis"/>
          <w:rFonts w:ascii="Arial" w:hAnsi="Arial"/>
          <w:i w:val="0"/>
        </w:rPr>
        <w:t xml:space="preserve"> jejich </w:t>
      </w:r>
      <w:r w:rsidRPr="000A4736">
        <w:rPr>
          <w:rStyle w:val="Emphasis"/>
          <w:rFonts w:ascii="Arial" w:hAnsi="Arial"/>
          <w:i w:val="0"/>
        </w:rPr>
        <w:t>časovém nasazení. Jak vyplývá ze záznamů MP, došlo v roce 2013 k nárůstu stížností na narušování veřejného pořádku a občanského soužití oproti roku 2012</w:t>
      </w:r>
      <w:r>
        <w:rPr>
          <w:rStyle w:val="Emphasis"/>
          <w:rFonts w:ascii="Arial" w:hAnsi="Arial"/>
          <w:i w:val="0"/>
        </w:rPr>
        <w:t>,</w:t>
      </w:r>
      <w:r w:rsidRPr="000A4736">
        <w:rPr>
          <w:rStyle w:val="Emphasis"/>
          <w:rFonts w:ascii="Arial" w:hAnsi="Arial"/>
          <w:i w:val="0"/>
        </w:rPr>
        <w:t xml:space="preserve"> což bylo do jisté míry zapříčiněno i událostmi z léta loňského roku. </w:t>
      </w:r>
    </w:p>
    <w:p w:rsidR="00626A45" w:rsidRPr="000A4736" w:rsidRDefault="00626A45" w:rsidP="00066767">
      <w:pPr>
        <w:rPr>
          <w:rStyle w:val="Emphasis"/>
          <w:rFonts w:ascii="Arial" w:hAnsi="Arial"/>
          <w:b/>
          <w:i w:val="0"/>
        </w:rPr>
      </w:pPr>
    </w:p>
    <w:p w:rsidR="00626A45" w:rsidRPr="000A4736" w:rsidRDefault="00626A45" w:rsidP="00066767">
      <w:pPr>
        <w:rPr>
          <w:rStyle w:val="Emphasis"/>
          <w:rFonts w:ascii="Arial" w:hAnsi="Arial"/>
          <w:b/>
          <w:i w:val="0"/>
        </w:rPr>
      </w:pPr>
      <w:r w:rsidRPr="000A4736">
        <w:rPr>
          <w:rStyle w:val="Emphasis"/>
          <w:rFonts w:ascii="Arial" w:hAnsi="Arial"/>
          <w:b/>
          <w:i w:val="0"/>
        </w:rPr>
        <w:t xml:space="preserve">Říjen  2013      </w:t>
      </w:r>
      <w:r>
        <w:rPr>
          <w:rStyle w:val="Emphasis"/>
          <w:rFonts w:ascii="Arial" w:hAnsi="Arial"/>
          <w:b/>
          <w:i w:val="0"/>
        </w:rPr>
        <w:t xml:space="preserve"> </w:t>
      </w:r>
      <w:r w:rsidRPr="000A4736">
        <w:rPr>
          <w:rStyle w:val="Emphasis"/>
          <w:rFonts w:ascii="Arial" w:hAnsi="Arial"/>
          <w:b/>
          <w:i w:val="0"/>
        </w:rPr>
        <w:t xml:space="preserve">evidováno 17 událostí                       Říjen 2012       </w:t>
      </w:r>
      <w:r>
        <w:rPr>
          <w:rStyle w:val="Emphasis"/>
          <w:rFonts w:ascii="Arial" w:hAnsi="Arial"/>
          <w:b/>
          <w:i w:val="0"/>
        </w:rPr>
        <w:t xml:space="preserve"> </w:t>
      </w:r>
      <w:r w:rsidRPr="000A4736">
        <w:rPr>
          <w:rStyle w:val="Emphasis"/>
          <w:rFonts w:ascii="Arial" w:hAnsi="Arial"/>
          <w:b/>
          <w:i w:val="0"/>
        </w:rPr>
        <w:t>evidováno 6 událostí</w:t>
      </w:r>
    </w:p>
    <w:p w:rsidR="00626A45" w:rsidRPr="000A4736" w:rsidRDefault="00626A45" w:rsidP="00066767">
      <w:pPr>
        <w:rPr>
          <w:rStyle w:val="Emphasis"/>
          <w:rFonts w:ascii="Arial" w:hAnsi="Arial"/>
          <w:b/>
          <w:i w:val="0"/>
        </w:rPr>
      </w:pPr>
      <w:r w:rsidRPr="000A4736">
        <w:rPr>
          <w:rStyle w:val="Emphasis"/>
          <w:rFonts w:ascii="Arial" w:hAnsi="Arial"/>
          <w:b/>
          <w:i w:val="0"/>
        </w:rPr>
        <w:t xml:space="preserve">Listopad 2013 </w:t>
      </w:r>
      <w:r>
        <w:rPr>
          <w:rStyle w:val="Emphasis"/>
          <w:rFonts w:ascii="Arial" w:hAnsi="Arial"/>
          <w:b/>
          <w:i w:val="0"/>
        </w:rPr>
        <w:t xml:space="preserve"> </w:t>
      </w:r>
      <w:r w:rsidRPr="000A4736">
        <w:rPr>
          <w:rStyle w:val="Emphasis"/>
          <w:rFonts w:ascii="Arial" w:hAnsi="Arial"/>
          <w:b/>
          <w:i w:val="0"/>
        </w:rPr>
        <w:t>evidováno 22 událostí                       Listopad 2012 evidováno 17 událostí</w:t>
      </w:r>
    </w:p>
    <w:p w:rsidR="00626A45" w:rsidRPr="000A4736" w:rsidRDefault="00626A45" w:rsidP="00066767">
      <w:pPr>
        <w:rPr>
          <w:rStyle w:val="Emphasis"/>
          <w:rFonts w:ascii="Arial" w:hAnsi="Arial"/>
          <w:b/>
          <w:i w:val="0"/>
        </w:rPr>
      </w:pPr>
      <w:r w:rsidRPr="000A4736">
        <w:rPr>
          <w:rStyle w:val="Emphasis"/>
          <w:rFonts w:ascii="Arial" w:hAnsi="Arial"/>
          <w:b/>
          <w:i w:val="0"/>
        </w:rPr>
        <w:t xml:space="preserve">Prosinec 2013 </w:t>
      </w:r>
      <w:r>
        <w:rPr>
          <w:rStyle w:val="Emphasis"/>
          <w:rFonts w:ascii="Arial" w:hAnsi="Arial"/>
          <w:b/>
          <w:i w:val="0"/>
        </w:rPr>
        <w:t xml:space="preserve"> </w:t>
      </w:r>
      <w:r w:rsidRPr="000A4736">
        <w:rPr>
          <w:rStyle w:val="Emphasis"/>
          <w:rFonts w:ascii="Arial" w:hAnsi="Arial"/>
          <w:b/>
          <w:i w:val="0"/>
        </w:rPr>
        <w:t>evidováno 18 událostí                       Prosinec 2012 evidováno 10 událostí</w:t>
      </w:r>
    </w:p>
    <w:p w:rsidR="00626A45" w:rsidRPr="000A4736" w:rsidRDefault="00626A45" w:rsidP="00066767">
      <w:pPr>
        <w:rPr>
          <w:rStyle w:val="Emphasis"/>
          <w:rFonts w:ascii="Arial" w:hAnsi="Arial"/>
          <w:b/>
          <w:i w:val="0"/>
        </w:rPr>
      </w:pPr>
    </w:p>
    <w:p w:rsidR="00626A45" w:rsidRPr="000A4736" w:rsidRDefault="00626A45" w:rsidP="00066767">
      <w:pPr>
        <w:rPr>
          <w:rStyle w:val="Emphasis"/>
          <w:rFonts w:ascii="Arial" w:hAnsi="Arial"/>
          <w:b/>
          <w:i w:val="0"/>
        </w:rPr>
      </w:pPr>
      <w:r w:rsidRPr="000A4736">
        <w:rPr>
          <w:rFonts w:ascii="Arial" w:hAnsi="Arial"/>
          <w:b/>
          <w:noProof/>
          <w:lang w:eastAsia="cs-CZ"/>
        </w:rPr>
        <w:object w:dxaOrig="8660" w:dyaOrig="5040">
          <v:shape id="Graf 1" o:spid="_x0000_i1027" type="#_x0000_t75" style="width:432.75pt;height:252pt;visibility:visible" o:ole="">
            <v:imagedata r:id="rId6" o:title=""/>
            <o:lock v:ext="edit" aspectratio="f"/>
          </v:shape>
          <o:OLEObject Type="Embed" ProgID="Excel.Chart.8" ShapeID="Graf 1" DrawAspect="Content" ObjectID="_1451203839" r:id="rId7"/>
        </w:object>
      </w:r>
    </w:p>
    <w:p w:rsidR="00626A45" w:rsidRPr="000A4736" w:rsidRDefault="00626A45" w:rsidP="00066767">
      <w:pPr>
        <w:rPr>
          <w:rStyle w:val="Emphasis"/>
          <w:rFonts w:ascii="Arial" w:hAnsi="Arial"/>
          <w:b/>
          <w:i w:val="0"/>
        </w:rPr>
      </w:pPr>
    </w:p>
    <w:p w:rsidR="00626A45" w:rsidRDefault="00626A45" w:rsidP="008C29F6">
      <w:pPr>
        <w:ind w:firstLine="708"/>
        <w:jc w:val="both"/>
        <w:rPr>
          <w:rStyle w:val="Emphasis"/>
          <w:rFonts w:ascii="Arial" w:hAnsi="Arial"/>
          <w:i w:val="0"/>
        </w:rPr>
      </w:pPr>
      <w:r w:rsidRPr="000A4736">
        <w:rPr>
          <w:rStyle w:val="Emphasis"/>
          <w:rFonts w:ascii="Arial" w:hAnsi="Arial"/>
          <w:i w:val="0"/>
        </w:rPr>
        <w:t>Z výše uvedeného je patrný nárůst stížností, což, jak již bylo zmíněno, je zapříčiněno událostmi z léta, kdy na sídlišti probíhaly tzv. protiromské demonstrace pořádané radikály z jiných měst. Od listop</w:t>
      </w:r>
      <w:r>
        <w:rPr>
          <w:rStyle w:val="Emphasis"/>
          <w:rFonts w:ascii="Arial" w:hAnsi="Arial"/>
          <w:i w:val="0"/>
        </w:rPr>
        <w:t>adu 2013 je podle záznamů patrné</w:t>
      </w:r>
      <w:r w:rsidRPr="000A4736">
        <w:rPr>
          <w:rStyle w:val="Emphasis"/>
          <w:rFonts w:ascii="Arial" w:hAnsi="Arial"/>
          <w:i w:val="0"/>
        </w:rPr>
        <w:t xml:space="preserve">, že stížnosti přijaté MP se přesunuly do </w:t>
      </w:r>
      <w:r>
        <w:rPr>
          <w:rStyle w:val="Emphasis"/>
          <w:rFonts w:ascii="Arial" w:hAnsi="Arial"/>
          <w:i w:val="0"/>
        </w:rPr>
        <w:t xml:space="preserve">okrajových částí sídliště Máj, </w:t>
      </w:r>
      <w:r w:rsidRPr="000A4736">
        <w:rPr>
          <w:rStyle w:val="Emphasis"/>
          <w:rFonts w:ascii="Arial" w:hAnsi="Arial"/>
          <w:i w:val="0"/>
        </w:rPr>
        <w:t>kde působnost APK byla vzhledem k jejich počtu omezena, a dále šlo o stížnosti na rušení noční</w:t>
      </w:r>
      <w:r>
        <w:rPr>
          <w:rStyle w:val="Emphasis"/>
          <w:rFonts w:ascii="Arial" w:hAnsi="Arial"/>
          <w:i w:val="0"/>
        </w:rPr>
        <w:t xml:space="preserve">ho klidu, kdy APK toto jednaní </w:t>
      </w:r>
      <w:r w:rsidRPr="000A4736">
        <w:rPr>
          <w:rStyle w:val="Emphasis"/>
          <w:rFonts w:ascii="Arial" w:hAnsi="Arial"/>
          <w:i w:val="0"/>
        </w:rPr>
        <w:t>nemohou ovlivnit. Vzhledem k tomu, že nebylo možné pokrýt v současném počtu nejrizikovější časy a místa, bylo správné rozhodnutí vedení města doplnit APK o další tři zaměstnance. Jejich nástup je naplánován na 6. ledna 2014. Po nástupu bude činnost APK efektivnější a měla by působit i dlouhodoběji.</w:t>
      </w:r>
    </w:p>
    <w:p w:rsidR="00626A45" w:rsidRDefault="00626A45" w:rsidP="008C29F6">
      <w:pPr>
        <w:jc w:val="both"/>
        <w:rPr>
          <w:rStyle w:val="Emphasis"/>
          <w:rFonts w:ascii="Arial" w:hAnsi="Arial"/>
          <w:i w:val="0"/>
        </w:rPr>
      </w:pPr>
    </w:p>
    <w:p w:rsidR="00626A45" w:rsidRPr="000A4736" w:rsidRDefault="00626A45" w:rsidP="008C29F6">
      <w:pPr>
        <w:jc w:val="both"/>
        <w:rPr>
          <w:rStyle w:val="Emphasis"/>
          <w:rFonts w:ascii="Arial" w:hAnsi="Arial"/>
          <w:i w:val="0"/>
        </w:rPr>
      </w:pPr>
      <w:r w:rsidRPr="000A4736">
        <w:rPr>
          <w:rStyle w:val="Emphasis"/>
          <w:rFonts w:ascii="Arial" w:hAnsi="Arial"/>
          <w:i w:val="0"/>
        </w:rPr>
        <w:t>Zpra</w:t>
      </w:r>
      <w:r>
        <w:rPr>
          <w:rStyle w:val="Emphasis"/>
          <w:rFonts w:ascii="Arial" w:hAnsi="Arial"/>
          <w:i w:val="0"/>
        </w:rPr>
        <w:t xml:space="preserve">coval: </w:t>
      </w:r>
      <w:r w:rsidRPr="000A4736">
        <w:rPr>
          <w:rStyle w:val="Emphasis"/>
          <w:rFonts w:ascii="Arial" w:hAnsi="Arial"/>
          <w:i w:val="0"/>
        </w:rPr>
        <w:t>mentor  APK – strážník  Ladislav</w:t>
      </w:r>
      <w:r w:rsidRPr="008C29F6">
        <w:rPr>
          <w:rStyle w:val="Emphasis"/>
          <w:rFonts w:ascii="Arial" w:hAnsi="Arial"/>
          <w:i w:val="0"/>
        </w:rPr>
        <w:t xml:space="preserve"> </w:t>
      </w:r>
      <w:r>
        <w:rPr>
          <w:rStyle w:val="Emphasis"/>
          <w:rFonts w:ascii="Arial" w:hAnsi="Arial"/>
          <w:i w:val="0"/>
        </w:rPr>
        <w:t>Šalena, s</w:t>
      </w:r>
      <w:r w:rsidRPr="000A4736">
        <w:rPr>
          <w:rStyle w:val="Emphasis"/>
          <w:rFonts w:ascii="Arial" w:hAnsi="Arial"/>
          <w:i w:val="0"/>
        </w:rPr>
        <w:t>l.č. 994</w:t>
      </w:r>
    </w:p>
    <w:sectPr w:rsidR="00626A45" w:rsidRPr="000A4736" w:rsidSect="007816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21AA"/>
    <w:rsid w:val="00032910"/>
    <w:rsid w:val="00061CA1"/>
    <w:rsid w:val="000627E4"/>
    <w:rsid w:val="00066767"/>
    <w:rsid w:val="000A2431"/>
    <w:rsid w:val="000A467D"/>
    <w:rsid w:val="000A4736"/>
    <w:rsid w:val="000E362C"/>
    <w:rsid w:val="0012421C"/>
    <w:rsid w:val="001256ED"/>
    <w:rsid w:val="00277781"/>
    <w:rsid w:val="00462ADE"/>
    <w:rsid w:val="00500049"/>
    <w:rsid w:val="00561C66"/>
    <w:rsid w:val="0059384C"/>
    <w:rsid w:val="005D26D6"/>
    <w:rsid w:val="00621AE0"/>
    <w:rsid w:val="00626A45"/>
    <w:rsid w:val="00626DE8"/>
    <w:rsid w:val="00781654"/>
    <w:rsid w:val="00855106"/>
    <w:rsid w:val="008C29F6"/>
    <w:rsid w:val="008E2533"/>
    <w:rsid w:val="009C048D"/>
    <w:rsid w:val="009C7F52"/>
    <w:rsid w:val="00A8385C"/>
    <w:rsid w:val="00A907DA"/>
    <w:rsid w:val="00A97488"/>
    <w:rsid w:val="00B6234E"/>
    <w:rsid w:val="00CF76E6"/>
    <w:rsid w:val="00D06830"/>
    <w:rsid w:val="00D073DB"/>
    <w:rsid w:val="00D35F9C"/>
    <w:rsid w:val="00D74A66"/>
    <w:rsid w:val="00DF1E4C"/>
    <w:rsid w:val="00E04FA0"/>
    <w:rsid w:val="00E5595A"/>
    <w:rsid w:val="00E721AA"/>
    <w:rsid w:val="00E76833"/>
    <w:rsid w:val="00F26A18"/>
    <w:rsid w:val="00F3225D"/>
    <w:rsid w:val="00F410F3"/>
    <w:rsid w:val="00F73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34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621AE0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8E2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E25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3</Pages>
  <Words>1140</Words>
  <Characters>6732</Characters>
  <Application>Microsoft Office Outlook</Application>
  <DocSecurity>0</DocSecurity>
  <Lines>0</Lines>
  <Paragraphs>0</Paragraphs>
  <ScaleCrop>false</ScaleCrop>
  <Company>Windows Xp Ultimate 2008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Šalena Ladislav</dc:creator>
  <cp:keywords/>
  <dc:description/>
  <cp:lastModifiedBy>Dočkalová</cp:lastModifiedBy>
  <cp:revision>3</cp:revision>
  <dcterms:created xsi:type="dcterms:W3CDTF">2014-01-06T19:29:00Z</dcterms:created>
  <dcterms:modified xsi:type="dcterms:W3CDTF">2014-01-14T10:24:00Z</dcterms:modified>
</cp:coreProperties>
</file>